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9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5"/>
      </w:tblGrid>
      <w:tr w:rsidR="004913BF" w:rsidRPr="00451647" w14:paraId="1D2EE9FE" w14:textId="77777777" w:rsidTr="006703F2">
        <w:trPr>
          <w:trHeight w:val="184"/>
          <w:tblHeader/>
        </w:trPr>
        <w:tc>
          <w:tcPr>
            <w:tcW w:w="10095" w:type="dxa"/>
            <w:shd w:val="clear" w:color="auto" w:fill="FFFFFF" w:themeFill="background1"/>
            <w:vAlign w:val="center"/>
          </w:tcPr>
          <w:p w14:paraId="4D1441D8" w14:textId="650C84F6" w:rsidR="00B067CD" w:rsidRPr="00252359" w:rsidRDefault="00CD529F" w:rsidP="009E5D6B">
            <w:pPr>
              <w:pStyle w:val="HSSubHeadCntrd"/>
              <w:spacing w:before="120" w:after="120"/>
            </w:pPr>
            <w:r w:rsidRPr="00252359">
              <w:t>COVID-19 Health Check</w:t>
            </w:r>
          </w:p>
        </w:tc>
      </w:tr>
    </w:tbl>
    <w:p w14:paraId="426AC552" w14:textId="1520B1EF" w:rsidR="009542D6" w:rsidRDefault="009542D6">
      <w:pPr>
        <w:rPr>
          <w:sz w:val="4"/>
          <w:szCs w:val="4"/>
        </w:rPr>
      </w:pPr>
    </w:p>
    <w:tbl>
      <w:tblPr>
        <w:tblStyle w:val="TableGrid1"/>
        <w:tblpPr w:leftFromText="180" w:rightFromText="180" w:vertAnchor="page" w:horzAnchor="margin" w:tblpX="137" w:tblpY="2086"/>
        <w:tblW w:w="10060" w:type="dxa"/>
        <w:tblLayout w:type="fixed"/>
        <w:tblLook w:val="04A0" w:firstRow="1" w:lastRow="0" w:firstColumn="1" w:lastColumn="0" w:noHBand="0" w:noVBand="1"/>
      </w:tblPr>
      <w:tblGrid>
        <w:gridCol w:w="3119"/>
        <w:gridCol w:w="3481"/>
        <w:gridCol w:w="3460"/>
      </w:tblGrid>
      <w:tr w:rsidR="00252359" w:rsidRPr="002D728F" w14:paraId="4B172303" w14:textId="77777777" w:rsidTr="00DA3E9A">
        <w:trPr>
          <w:trHeight w:hRule="exact" w:val="340"/>
        </w:trPr>
        <w:tc>
          <w:tcPr>
            <w:tcW w:w="10060" w:type="dxa"/>
            <w:gridSpan w:val="3"/>
            <w:shd w:val="clear" w:color="auto" w:fill="EEECE1" w:themeFill="background2"/>
            <w:vAlign w:val="center"/>
          </w:tcPr>
          <w:p w14:paraId="1E3AA6A1" w14:textId="77777777" w:rsidR="00252359" w:rsidRPr="00252359" w:rsidRDefault="00252359" w:rsidP="00252359">
            <w:pPr>
              <w:pStyle w:val="HSFormFieldHeader"/>
              <w:spacing w:after="144"/>
              <w:rPr>
                <w:rFonts w:ascii="Verdana" w:hAnsi="Verdana"/>
                <w:sz w:val="18"/>
                <w:szCs w:val="18"/>
              </w:rPr>
            </w:pPr>
            <w:r w:rsidRPr="00252359">
              <w:rPr>
                <w:rFonts w:ascii="Verdana" w:hAnsi="Verdana"/>
                <w:sz w:val="18"/>
                <w:szCs w:val="18"/>
              </w:rPr>
              <w:t>Details:</w:t>
            </w:r>
          </w:p>
        </w:tc>
      </w:tr>
      <w:tr w:rsidR="00252359" w:rsidRPr="002D728F" w14:paraId="20EB4044" w14:textId="77777777" w:rsidTr="00DA3E9A">
        <w:trPr>
          <w:trHeight w:hRule="exact" w:val="340"/>
        </w:trPr>
        <w:tc>
          <w:tcPr>
            <w:tcW w:w="6600" w:type="dxa"/>
            <w:gridSpan w:val="2"/>
            <w:vAlign w:val="center"/>
          </w:tcPr>
          <w:p w14:paraId="51A71097" w14:textId="77777777" w:rsidR="00252359" w:rsidRPr="00252359" w:rsidRDefault="00252359" w:rsidP="00252359">
            <w:pPr>
              <w:pStyle w:val="HSBody9pt"/>
              <w:spacing w:after="144"/>
              <w:rPr>
                <w:rFonts w:ascii="Verdana" w:hAnsi="Verdana"/>
                <w:sz w:val="18"/>
                <w:szCs w:val="18"/>
              </w:rPr>
            </w:pPr>
            <w:r w:rsidRPr="00252359">
              <w:rPr>
                <w:rFonts w:ascii="Verdana" w:hAnsi="Verdana"/>
                <w:sz w:val="18"/>
                <w:szCs w:val="18"/>
              </w:rPr>
              <w:t>Name:</w:t>
            </w:r>
          </w:p>
        </w:tc>
        <w:tc>
          <w:tcPr>
            <w:tcW w:w="3460" w:type="dxa"/>
            <w:vAlign w:val="center"/>
          </w:tcPr>
          <w:p w14:paraId="11345D48" w14:textId="77777777" w:rsidR="00252359" w:rsidRPr="00252359" w:rsidRDefault="00252359" w:rsidP="00252359">
            <w:pPr>
              <w:pStyle w:val="HSBody9pt"/>
              <w:spacing w:after="144"/>
              <w:rPr>
                <w:rFonts w:ascii="Verdana" w:hAnsi="Verdana"/>
                <w:sz w:val="18"/>
                <w:szCs w:val="18"/>
              </w:rPr>
            </w:pPr>
            <w:r w:rsidRPr="00252359">
              <w:rPr>
                <w:rFonts w:ascii="Verdana" w:hAnsi="Verdana"/>
                <w:sz w:val="18"/>
                <w:szCs w:val="18"/>
              </w:rPr>
              <w:t>Date:</w:t>
            </w:r>
          </w:p>
        </w:tc>
      </w:tr>
      <w:tr w:rsidR="00252359" w:rsidRPr="002D728F" w14:paraId="4BACA497" w14:textId="77777777" w:rsidTr="00DA3E9A">
        <w:trPr>
          <w:trHeight w:hRule="exact" w:val="340"/>
        </w:trPr>
        <w:tc>
          <w:tcPr>
            <w:tcW w:w="3119" w:type="dxa"/>
            <w:vAlign w:val="center"/>
          </w:tcPr>
          <w:p w14:paraId="7C0D3183" w14:textId="77777777" w:rsidR="00252359" w:rsidRPr="00252359" w:rsidRDefault="00252359" w:rsidP="00252359">
            <w:pPr>
              <w:pStyle w:val="HSBody9pt"/>
              <w:spacing w:after="144"/>
              <w:rPr>
                <w:rFonts w:ascii="Verdana" w:hAnsi="Verdana"/>
                <w:sz w:val="18"/>
                <w:szCs w:val="18"/>
              </w:rPr>
            </w:pPr>
            <w:r w:rsidRPr="00252359">
              <w:rPr>
                <w:rFonts w:ascii="Verdana" w:hAnsi="Verdana"/>
                <w:sz w:val="18"/>
                <w:szCs w:val="18"/>
              </w:rPr>
              <w:t xml:space="preserve">Employee </w:t>
            </w:r>
          </w:p>
        </w:tc>
        <w:tc>
          <w:tcPr>
            <w:tcW w:w="3481" w:type="dxa"/>
            <w:vAlign w:val="center"/>
          </w:tcPr>
          <w:p w14:paraId="2131735D" w14:textId="77777777" w:rsidR="00252359" w:rsidRPr="00252359" w:rsidRDefault="00252359" w:rsidP="00252359">
            <w:pPr>
              <w:pStyle w:val="HSBody9pt"/>
              <w:spacing w:after="144"/>
              <w:rPr>
                <w:rFonts w:ascii="Verdana" w:hAnsi="Verdana"/>
                <w:sz w:val="18"/>
                <w:szCs w:val="18"/>
              </w:rPr>
            </w:pPr>
            <w:r w:rsidRPr="00252359">
              <w:rPr>
                <w:rFonts w:ascii="Verdana" w:hAnsi="Verdana"/>
                <w:sz w:val="18"/>
                <w:szCs w:val="18"/>
              </w:rPr>
              <w:t xml:space="preserve">Contractor </w:t>
            </w:r>
          </w:p>
        </w:tc>
        <w:tc>
          <w:tcPr>
            <w:tcW w:w="3460" w:type="dxa"/>
            <w:vAlign w:val="center"/>
          </w:tcPr>
          <w:p w14:paraId="01238B89" w14:textId="4A7899AF" w:rsidR="00252359" w:rsidRPr="00252359" w:rsidRDefault="00DA3E9A" w:rsidP="00252359">
            <w:pPr>
              <w:pStyle w:val="HSBody9pt"/>
              <w:spacing w:after="144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Email:</w:t>
            </w:r>
          </w:p>
        </w:tc>
      </w:tr>
      <w:tr w:rsidR="00252359" w:rsidRPr="002D728F" w14:paraId="008C5873" w14:textId="77777777" w:rsidTr="00DA3E9A">
        <w:trPr>
          <w:trHeight w:hRule="exact" w:val="340"/>
        </w:trPr>
        <w:tc>
          <w:tcPr>
            <w:tcW w:w="6600" w:type="dxa"/>
            <w:gridSpan w:val="2"/>
            <w:vAlign w:val="center"/>
          </w:tcPr>
          <w:p w14:paraId="393319F0" w14:textId="77777777" w:rsidR="00252359" w:rsidRPr="00252359" w:rsidRDefault="00252359" w:rsidP="00252359">
            <w:pPr>
              <w:pStyle w:val="HSBody9pt"/>
              <w:spacing w:after="144"/>
              <w:rPr>
                <w:rFonts w:ascii="Verdana" w:hAnsi="Verdana"/>
                <w:sz w:val="18"/>
                <w:szCs w:val="18"/>
              </w:rPr>
            </w:pPr>
            <w:r w:rsidRPr="00252359">
              <w:rPr>
                <w:rFonts w:ascii="Verdana" w:hAnsi="Verdana"/>
                <w:sz w:val="18"/>
                <w:szCs w:val="18"/>
              </w:rPr>
              <w:t>Company:</w:t>
            </w:r>
          </w:p>
        </w:tc>
        <w:tc>
          <w:tcPr>
            <w:tcW w:w="3460" w:type="dxa"/>
            <w:vAlign w:val="center"/>
          </w:tcPr>
          <w:p w14:paraId="7876CC66" w14:textId="77777777" w:rsidR="00252359" w:rsidRPr="00252359" w:rsidRDefault="00252359" w:rsidP="00252359">
            <w:pPr>
              <w:pStyle w:val="HSBody9pt"/>
              <w:spacing w:after="144"/>
              <w:rPr>
                <w:rFonts w:ascii="Verdana" w:hAnsi="Verdana"/>
                <w:sz w:val="18"/>
                <w:szCs w:val="18"/>
              </w:rPr>
            </w:pPr>
            <w:r w:rsidRPr="00252359">
              <w:rPr>
                <w:rFonts w:ascii="Verdana" w:hAnsi="Verdana"/>
                <w:sz w:val="18"/>
                <w:szCs w:val="18"/>
              </w:rPr>
              <w:t>Phone:</w:t>
            </w:r>
          </w:p>
        </w:tc>
      </w:tr>
    </w:tbl>
    <w:p w14:paraId="676DB5E5" w14:textId="1D5094C6" w:rsidR="00252359" w:rsidRDefault="00252359" w:rsidP="00252359">
      <w:pPr>
        <w:ind w:left="-142"/>
        <w:rPr>
          <w:sz w:val="4"/>
          <w:szCs w:val="4"/>
        </w:rPr>
      </w:pPr>
    </w:p>
    <w:p w14:paraId="37683983" w14:textId="77777777" w:rsidR="00DA3E9A" w:rsidRPr="00064827" w:rsidRDefault="00DA3E9A" w:rsidP="00252359">
      <w:pPr>
        <w:ind w:left="-142"/>
        <w:rPr>
          <w:sz w:val="4"/>
          <w:szCs w:val="4"/>
        </w:rPr>
      </w:pPr>
    </w:p>
    <w:tbl>
      <w:tblPr>
        <w:tblStyle w:val="TableGrid"/>
        <w:tblW w:w="10101" w:type="dxa"/>
        <w:tblInd w:w="10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785"/>
        <w:gridCol w:w="607"/>
        <w:gridCol w:w="607"/>
        <w:gridCol w:w="3102"/>
      </w:tblGrid>
      <w:tr w:rsidR="00D30345" w:rsidRPr="00064827" w14:paraId="12AE5CE7" w14:textId="77777777" w:rsidTr="00DA3E9A">
        <w:trPr>
          <w:trHeight w:val="319"/>
        </w:trPr>
        <w:tc>
          <w:tcPr>
            <w:tcW w:w="10101" w:type="dxa"/>
            <w:gridSpan w:val="4"/>
            <w:tcBorders>
              <w:bottom w:val="single" w:sz="2" w:space="0" w:color="auto"/>
            </w:tcBorders>
            <w:shd w:val="clear" w:color="auto" w:fill="DDD9C3" w:themeFill="background2" w:themeFillShade="E6"/>
            <w:vAlign w:val="center"/>
          </w:tcPr>
          <w:p w14:paraId="14D38BFE" w14:textId="6D0C0C17" w:rsidR="00D30345" w:rsidRPr="00DA3E9A" w:rsidRDefault="00F81ED8" w:rsidP="002F7FA9">
            <w:pPr>
              <w:pStyle w:val="HSBody9pt"/>
              <w:rPr>
                <w:b/>
                <w:bCs/>
                <w:szCs w:val="18"/>
              </w:rPr>
            </w:pPr>
            <w:r w:rsidRPr="00DA3E9A">
              <w:rPr>
                <w:b/>
                <w:bCs/>
                <w:szCs w:val="18"/>
              </w:rPr>
              <w:t>Location</w:t>
            </w:r>
          </w:p>
        </w:tc>
      </w:tr>
      <w:tr w:rsidR="00CC5CE3" w:rsidRPr="00064827" w14:paraId="2B7C729A" w14:textId="77777777" w:rsidTr="00CC5CE3">
        <w:trPr>
          <w:trHeight w:val="319"/>
        </w:trPr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5CC2" w14:textId="0E2DD4BB" w:rsidR="00CC5CE3" w:rsidRPr="00CC5CE3" w:rsidRDefault="00D76C11" w:rsidP="00CC5CE3">
            <w:pPr>
              <w:pStyle w:val="HSBody9pt"/>
              <w:spacing w:line="360" w:lineRule="auto"/>
              <w:rPr>
                <w:szCs w:val="18"/>
              </w:rPr>
            </w:pPr>
            <w:r w:rsidRPr="00CC5CE3">
              <w:rPr>
                <w:szCs w:val="18"/>
              </w:rPr>
              <w:t>Have you or a family member been identified as a close contact</w:t>
            </w:r>
            <w:r>
              <w:rPr>
                <w:szCs w:val="18"/>
              </w:rPr>
              <w:t xml:space="preserve"> </w:t>
            </w:r>
            <w:r w:rsidRPr="00CC5CE3">
              <w:rPr>
                <w:szCs w:val="18"/>
              </w:rPr>
              <w:t>with someone who has been confirmed as having COVID-19?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4895" w14:textId="1A670D3F" w:rsidR="00CC5CE3" w:rsidRPr="00CC5CE3" w:rsidRDefault="00583E74" w:rsidP="00CC5CE3">
            <w:pPr>
              <w:pStyle w:val="HSBody9pt"/>
              <w:spacing w:line="360" w:lineRule="auto"/>
              <w:rPr>
                <w:szCs w:val="18"/>
              </w:rPr>
            </w:pPr>
            <w:sdt>
              <w:sdtPr>
                <w:rPr>
                  <w:szCs w:val="18"/>
                </w:rPr>
                <w:id w:val="1852753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CE3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C5CE3" w:rsidRPr="00CC5CE3">
              <w:rPr>
                <w:szCs w:val="18"/>
              </w:rPr>
              <w:t xml:space="preserve"> Y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A4842" w14:textId="480824D9" w:rsidR="00CC5CE3" w:rsidRPr="00CC5CE3" w:rsidRDefault="00583E74" w:rsidP="00CC5CE3">
            <w:pPr>
              <w:pStyle w:val="HSBody9pt"/>
              <w:spacing w:line="360" w:lineRule="auto"/>
              <w:rPr>
                <w:szCs w:val="18"/>
              </w:rPr>
            </w:pPr>
            <w:sdt>
              <w:sdtPr>
                <w:rPr>
                  <w:szCs w:val="18"/>
                </w:rPr>
                <w:id w:val="-913620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CE3" w:rsidRPr="00CC5CE3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CC5CE3" w:rsidRPr="00CC5CE3">
              <w:rPr>
                <w:szCs w:val="18"/>
              </w:rPr>
              <w:t xml:space="preserve"> N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D46F" w14:textId="77777777" w:rsidR="00CC5CE3" w:rsidRPr="00CC5CE3" w:rsidRDefault="00CC5CE3" w:rsidP="00CC5CE3">
            <w:pPr>
              <w:pStyle w:val="HSBody9pt"/>
              <w:spacing w:line="360" w:lineRule="auto"/>
              <w:rPr>
                <w:szCs w:val="18"/>
              </w:rPr>
            </w:pPr>
          </w:p>
        </w:tc>
      </w:tr>
      <w:tr w:rsidR="00CC5CE3" w:rsidRPr="00064827" w14:paraId="6B51640E" w14:textId="77777777" w:rsidTr="00AD0095">
        <w:trPr>
          <w:trHeight w:val="569"/>
        </w:trPr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AE36" w14:textId="531E2685" w:rsidR="00CC5CE3" w:rsidRPr="00CC5CE3" w:rsidRDefault="00CC5CE3" w:rsidP="00CC5CE3">
            <w:pPr>
              <w:pStyle w:val="HSBody9pt"/>
              <w:spacing w:line="360" w:lineRule="auto"/>
              <w:rPr>
                <w:rFonts w:cs="Arial"/>
                <w:color w:val="000000"/>
                <w:szCs w:val="18"/>
                <w:shd w:val="clear" w:color="auto" w:fill="FFFFFF"/>
              </w:rPr>
            </w:pPr>
            <w:r>
              <w:rPr>
                <w:rFonts w:cs="Arial"/>
                <w:color w:val="000000"/>
                <w:szCs w:val="18"/>
                <w:shd w:val="clear" w:color="auto" w:fill="FFFFFF"/>
              </w:rPr>
              <w:t>Ar</w:t>
            </w:r>
            <w:r w:rsidR="00AD0095">
              <w:rPr>
                <w:rFonts w:cs="Arial"/>
                <w:color w:val="000000"/>
                <w:szCs w:val="18"/>
                <w:shd w:val="clear" w:color="auto" w:fill="FFFFFF"/>
              </w:rPr>
              <w:t>e you</w:t>
            </w:r>
            <w:r w:rsidRPr="00CC5CE3">
              <w:rPr>
                <w:rFonts w:cs="Arial"/>
                <w:color w:val="000000"/>
                <w:szCs w:val="18"/>
                <w:shd w:val="clear" w:color="auto" w:fill="FFFFFF"/>
              </w:rPr>
              <w:t xml:space="preserve"> currently</w:t>
            </w:r>
            <w:r w:rsidR="007050C9">
              <w:rPr>
                <w:rFonts w:cs="Arial"/>
                <w:color w:val="000000"/>
                <w:szCs w:val="18"/>
                <w:shd w:val="clear" w:color="auto" w:fill="FFFFFF"/>
              </w:rPr>
              <w:t xml:space="preserve"> under</w:t>
            </w:r>
            <w:r w:rsidRPr="00CC5CE3">
              <w:rPr>
                <w:rFonts w:cs="Arial"/>
                <w:color w:val="000000"/>
                <w:szCs w:val="18"/>
                <w:shd w:val="clear" w:color="auto" w:fill="FFFFFF"/>
              </w:rPr>
              <w:t xml:space="preserve"> direct</w:t>
            </w:r>
            <w:r w:rsidR="007050C9">
              <w:rPr>
                <w:rFonts w:cs="Arial"/>
                <w:color w:val="000000"/>
                <w:szCs w:val="18"/>
                <w:shd w:val="clear" w:color="auto" w:fill="FFFFFF"/>
              </w:rPr>
              <w:t>ion</w:t>
            </w:r>
            <w:r w:rsidRPr="00CC5CE3">
              <w:rPr>
                <w:rFonts w:cs="Arial"/>
                <w:color w:val="000000"/>
                <w:szCs w:val="18"/>
                <w:shd w:val="clear" w:color="auto" w:fill="FFFFFF"/>
              </w:rPr>
              <w:t xml:space="preserve"> to isolate or quarantine</w:t>
            </w:r>
            <w:r w:rsidR="00AD0095">
              <w:rPr>
                <w:rFonts w:cs="Arial"/>
                <w:color w:val="000000"/>
                <w:szCs w:val="18"/>
                <w:shd w:val="clear" w:color="auto" w:fill="FFFFFF"/>
              </w:rPr>
              <w:t>?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A19D2" w14:textId="3EEBBFDA" w:rsidR="00CC5CE3" w:rsidRPr="00CC5CE3" w:rsidRDefault="00583E74" w:rsidP="00CC5CE3">
            <w:pPr>
              <w:pStyle w:val="HSBody9pt"/>
              <w:spacing w:line="360" w:lineRule="auto"/>
              <w:rPr>
                <w:szCs w:val="18"/>
              </w:rPr>
            </w:pPr>
            <w:sdt>
              <w:sdtPr>
                <w:rPr>
                  <w:szCs w:val="18"/>
                </w:rPr>
                <w:id w:val="-503429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CE3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CC5CE3" w:rsidRPr="00CC5CE3">
              <w:rPr>
                <w:szCs w:val="18"/>
              </w:rPr>
              <w:t xml:space="preserve"> Y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D5CB6" w14:textId="5283F335" w:rsidR="00CC5CE3" w:rsidRPr="00CC5CE3" w:rsidRDefault="00583E74" w:rsidP="00CC5CE3">
            <w:pPr>
              <w:pStyle w:val="HSBody9pt"/>
              <w:spacing w:line="360" w:lineRule="auto"/>
              <w:rPr>
                <w:szCs w:val="18"/>
              </w:rPr>
            </w:pPr>
            <w:sdt>
              <w:sdtPr>
                <w:rPr>
                  <w:szCs w:val="18"/>
                </w:rPr>
                <w:id w:val="1884058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CE3" w:rsidRPr="00CC5CE3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CC5CE3" w:rsidRPr="00CC5CE3">
              <w:rPr>
                <w:szCs w:val="18"/>
              </w:rPr>
              <w:t xml:space="preserve"> N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A0A2" w14:textId="7CF9FAD7" w:rsidR="00CC5CE3" w:rsidRPr="00CC5CE3" w:rsidRDefault="00A359A2" w:rsidP="00CC5CE3">
            <w:pPr>
              <w:pStyle w:val="HSBody9p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If yes, you are not permitted to enter our site. You must remain in isolation or quarantine.</w:t>
            </w:r>
          </w:p>
        </w:tc>
      </w:tr>
      <w:tr w:rsidR="00AD0095" w:rsidRPr="00064827" w14:paraId="38AE99FE" w14:textId="77777777" w:rsidTr="00AD0095">
        <w:trPr>
          <w:trHeight w:val="561"/>
        </w:trPr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385B5" w14:textId="2661E641" w:rsidR="00AD0095" w:rsidRPr="00CC5CE3" w:rsidRDefault="00AD0095" w:rsidP="00AD0095">
            <w:pPr>
              <w:pStyle w:val="HSBody9pt"/>
              <w:spacing w:line="360" w:lineRule="auto"/>
              <w:rPr>
                <w:rFonts w:cs="Arial"/>
                <w:color w:val="000000"/>
                <w:szCs w:val="18"/>
                <w:shd w:val="clear" w:color="auto" w:fill="FFFFFF"/>
              </w:rPr>
            </w:pPr>
            <w:r w:rsidRPr="00CC5CE3">
              <w:rPr>
                <w:rFonts w:cstheme="minorHAnsi"/>
                <w:szCs w:val="18"/>
                <w:lang w:val="en-AU" w:eastAsia="en-AU" w:bidi="en-AU"/>
              </w:rPr>
              <w:t xml:space="preserve">Are you </w:t>
            </w:r>
            <w:r>
              <w:rPr>
                <w:rFonts w:cstheme="minorHAnsi"/>
                <w:szCs w:val="18"/>
                <w:lang w:val="en-AU" w:eastAsia="en-AU" w:bidi="en-AU"/>
              </w:rPr>
              <w:t xml:space="preserve">currently </w:t>
            </w:r>
            <w:r w:rsidRPr="00CC5CE3">
              <w:rPr>
                <w:rFonts w:cstheme="minorHAnsi"/>
                <w:szCs w:val="18"/>
                <w:lang w:val="en-AU" w:eastAsia="en-AU" w:bidi="en-AU"/>
              </w:rPr>
              <w:t>awaiting results from being tested for COVID-19?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D3C49" w14:textId="7FEF0BAB" w:rsidR="00AD0095" w:rsidRPr="00CC5CE3" w:rsidRDefault="00583E74" w:rsidP="00AD0095">
            <w:pPr>
              <w:pStyle w:val="HSBody9pt"/>
              <w:spacing w:line="360" w:lineRule="auto"/>
              <w:rPr>
                <w:szCs w:val="18"/>
              </w:rPr>
            </w:pPr>
            <w:sdt>
              <w:sdtPr>
                <w:rPr>
                  <w:szCs w:val="18"/>
                </w:rPr>
                <w:id w:val="91351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09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="00AD0095" w:rsidRPr="00CC5CE3">
              <w:rPr>
                <w:szCs w:val="18"/>
              </w:rPr>
              <w:t xml:space="preserve"> Y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E7397" w14:textId="109F9908" w:rsidR="00AD0095" w:rsidRPr="00CC5CE3" w:rsidRDefault="00583E74" w:rsidP="00AD0095">
            <w:pPr>
              <w:pStyle w:val="HSBody9pt"/>
              <w:spacing w:line="360" w:lineRule="auto"/>
              <w:rPr>
                <w:szCs w:val="18"/>
              </w:rPr>
            </w:pPr>
            <w:sdt>
              <w:sdtPr>
                <w:rPr>
                  <w:szCs w:val="18"/>
                </w:rPr>
                <w:id w:val="-1701765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095" w:rsidRPr="00CC5CE3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AD0095" w:rsidRPr="00CC5CE3">
              <w:rPr>
                <w:szCs w:val="18"/>
              </w:rPr>
              <w:t xml:space="preserve"> N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5519" w14:textId="09DBBCAB" w:rsidR="00AD0095" w:rsidRPr="00CC5CE3" w:rsidRDefault="00042B77" w:rsidP="00AD0095">
            <w:pPr>
              <w:pStyle w:val="HSBody9p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If yes, you are not permitted to enter our site until a negative test result can be provided.</w:t>
            </w:r>
          </w:p>
        </w:tc>
      </w:tr>
      <w:tr w:rsidR="00AD0095" w:rsidRPr="00064827" w14:paraId="6E20616F" w14:textId="77777777" w:rsidTr="00CC5CE3">
        <w:trPr>
          <w:trHeight w:val="319"/>
        </w:trPr>
        <w:tc>
          <w:tcPr>
            <w:tcW w:w="5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44C4" w14:textId="77777777" w:rsidR="00AD0095" w:rsidRPr="00CC5CE3" w:rsidRDefault="00AD0095" w:rsidP="00804828">
            <w:pPr>
              <w:spacing w:line="360" w:lineRule="auto"/>
              <w:ind w:right="113"/>
              <w:rPr>
                <w:rFonts w:cstheme="minorHAnsi"/>
                <w:szCs w:val="18"/>
                <w:lang w:val="en-AU" w:eastAsia="en-AU" w:bidi="en-AU"/>
              </w:rPr>
            </w:pPr>
            <w:r w:rsidRPr="00CC5CE3">
              <w:rPr>
                <w:rFonts w:cstheme="minorHAnsi"/>
                <w:szCs w:val="18"/>
                <w:lang w:val="en-AU" w:eastAsia="en-AU" w:bidi="en-AU"/>
              </w:rPr>
              <w:t>Have you had any of the following symptoms in the past 14 days:</w:t>
            </w:r>
          </w:p>
          <w:p w14:paraId="2F982C73" w14:textId="77777777" w:rsidR="00AD0095" w:rsidRPr="004E6E71" w:rsidRDefault="00AD0095" w:rsidP="00AD0095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ind w:left="1200" w:right="240"/>
              <w:rPr>
                <w:rFonts w:eastAsia="Times New Roman" w:cs="Arial"/>
                <w:color w:val="000000"/>
                <w:szCs w:val="18"/>
                <w:lang w:eastAsia="en-NZ"/>
              </w:rPr>
            </w:pPr>
            <w:r w:rsidRPr="004E6E71">
              <w:rPr>
                <w:rFonts w:eastAsia="Times New Roman" w:cs="Arial"/>
                <w:color w:val="000000"/>
                <w:szCs w:val="18"/>
                <w:lang w:eastAsia="en-NZ"/>
              </w:rPr>
              <w:t>Loss or change in sense of smell or taste</w:t>
            </w:r>
          </w:p>
          <w:p w14:paraId="7BEDFC69" w14:textId="77777777" w:rsidR="00AD0095" w:rsidRPr="004E6E71" w:rsidRDefault="00AD0095" w:rsidP="00AD0095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ind w:left="1200" w:right="240"/>
              <w:rPr>
                <w:rFonts w:eastAsia="Times New Roman" w:cs="Arial"/>
                <w:color w:val="000000"/>
                <w:szCs w:val="18"/>
                <w:lang w:eastAsia="en-NZ"/>
              </w:rPr>
            </w:pPr>
            <w:r w:rsidRPr="004E6E71">
              <w:rPr>
                <w:rFonts w:eastAsia="Times New Roman" w:cs="Arial"/>
                <w:color w:val="000000"/>
                <w:szCs w:val="18"/>
                <w:lang w:eastAsia="en-NZ"/>
              </w:rPr>
              <w:t>Fever</w:t>
            </w:r>
          </w:p>
          <w:p w14:paraId="73F930AB" w14:textId="77777777" w:rsidR="00AD0095" w:rsidRPr="004E6E71" w:rsidRDefault="00AD0095" w:rsidP="00AD0095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ind w:left="1200" w:right="240"/>
              <w:rPr>
                <w:rFonts w:eastAsia="Times New Roman" w:cs="Arial"/>
                <w:color w:val="000000"/>
                <w:szCs w:val="18"/>
                <w:lang w:eastAsia="en-NZ"/>
              </w:rPr>
            </w:pPr>
            <w:r w:rsidRPr="004E6E71">
              <w:rPr>
                <w:rFonts w:eastAsia="Times New Roman" w:cs="Arial"/>
                <w:color w:val="000000"/>
                <w:szCs w:val="18"/>
                <w:lang w:eastAsia="en-NZ"/>
              </w:rPr>
              <w:t>Chills or sweats</w:t>
            </w:r>
          </w:p>
          <w:p w14:paraId="39CCF8F2" w14:textId="77777777" w:rsidR="00AD0095" w:rsidRPr="004E6E71" w:rsidRDefault="00AD0095" w:rsidP="00AD0095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ind w:left="1200" w:right="240"/>
              <w:rPr>
                <w:rFonts w:eastAsia="Times New Roman" w:cs="Arial"/>
                <w:color w:val="000000"/>
                <w:szCs w:val="18"/>
                <w:lang w:eastAsia="en-NZ"/>
              </w:rPr>
            </w:pPr>
            <w:r w:rsidRPr="004E6E71">
              <w:rPr>
                <w:rFonts w:eastAsia="Times New Roman" w:cs="Arial"/>
                <w:color w:val="000000"/>
                <w:szCs w:val="18"/>
                <w:lang w:eastAsia="en-NZ"/>
              </w:rPr>
              <w:t>Cough</w:t>
            </w:r>
          </w:p>
          <w:p w14:paraId="07773A41" w14:textId="77777777" w:rsidR="00AD0095" w:rsidRPr="004E6E71" w:rsidRDefault="00AD0095" w:rsidP="00AD0095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ind w:left="1200" w:right="240"/>
              <w:rPr>
                <w:rFonts w:eastAsia="Times New Roman" w:cs="Arial"/>
                <w:color w:val="000000"/>
                <w:szCs w:val="18"/>
                <w:lang w:eastAsia="en-NZ"/>
              </w:rPr>
            </w:pPr>
            <w:r w:rsidRPr="004E6E71">
              <w:rPr>
                <w:rFonts w:eastAsia="Times New Roman" w:cs="Arial"/>
                <w:color w:val="000000"/>
                <w:szCs w:val="18"/>
                <w:lang w:eastAsia="en-NZ"/>
              </w:rPr>
              <w:t>Sore throat</w:t>
            </w:r>
          </w:p>
          <w:p w14:paraId="04027708" w14:textId="77777777" w:rsidR="00AD0095" w:rsidRPr="004E6E71" w:rsidRDefault="00AD0095" w:rsidP="00AD0095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ind w:left="1200" w:right="240"/>
              <w:rPr>
                <w:rFonts w:eastAsia="Times New Roman" w:cs="Arial"/>
                <w:color w:val="000000"/>
                <w:szCs w:val="18"/>
                <w:lang w:eastAsia="en-NZ"/>
              </w:rPr>
            </w:pPr>
            <w:r w:rsidRPr="004E6E71">
              <w:rPr>
                <w:rFonts w:eastAsia="Times New Roman" w:cs="Arial"/>
                <w:color w:val="000000"/>
                <w:szCs w:val="18"/>
                <w:lang w:eastAsia="en-NZ"/>
              </w:rPr>
              <w:t>Shortness of breath</w:t>
            </w:r>
          </w:p>
          <w:p w14:paraId="2107B144" w14:textId="3A493DB2" w:rsidR="00AD0095" w:rsidRPr="00A359A2" w:rsidRDefault="00AD0095" w:rsidP="00AD0095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ind w:left="1200" w:right="240"/>
              <w:rPr>
                <w:rFonts w:eastAsia="Times New Roman" w:cs="Arial"/>
                <w:color w:val="000000"/>
                <w:szCs w:val="18"/>
                <w:lang w:eastAsia="en-NZ"/>
              </w:rPr>
            </w:pPr>
            <w:r w:rsidRPr="004E6E71">
              <w:rPr>
                <w:rFonts w:eastAsia="Times New Roman" w:cs="Arial"/>
                <w:color w:val="000000"/>
                <w:szCs w:val="18"/>
                <w:lang w:eastAsia="en-NZ"/>
              </w:rPr>
              <w:t>Runny nose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83B5F" w14:textId="4D32B549" w:rsidR="00AD0095" w:rsidRPr="00CC5CE3" w:rsidRDefault="00583E74" w:rsidP="00AD0095">
            <w:pPr>
              <w:pStyle w:val="HSBody9pt"/>
              <w:spacing w:line="360" w:lineRule="auto"/>
              <w:rPr>
                <w:szCs w:val="18"/>
              </w:rPr>
            </w:pPr>
            <w:sdt>
              <w:sdtPr>
                <w:rPr>
                  <w:szCs w:val="18"/>
                </w:rPr>
                <w:id w:val="-1449307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095" w:rsidRPr="00CC5CE3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AD0095" w:rsidRPr="00CC5CE3">
              <w:rPr>
                <w:szCs w:val="18"/>
              </w:rPr>
              <w:t xml:space="preserve"> Y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A71CC" w14:textId="42406D14" w:rsidR="00AD0095" w:rsidRPr="00CC5CE3" w:rsidRDefault="00583E74" w:rsidP="00AD0095">
            <w:pPr>
              <w:pStyle w:val="HSBody9pt"/>
              <w:spacing w:line="360" w:lineRule="auto"/>
              <w:rPr>
                <w:szCs w:val="18"/>
              </w:rPr>
            </w:pPr>
            <w:sdt>
              <w:sdtPr>
                <w:rPr>
                  <w:szCs w:val="18"/>
                </w:rPr>
                <w:id w:val="-169255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095" w:rsidRPr="00CC5CE3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AD0095" w:rsidRPr="00CC5CE3">
              <w:rPr>
                <w:szCs w:val="18"/>
              </w:rPr>
              <w:t xml:space="preserve"> N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6BD13" w14:textId="219378CA" w:rsidR="00AD0095" w:rsidRPr="00CC5CE3" w:rsidRDefault="00804828" w:rsidP="00AD0095">
            <w:pPr>
              <w:pStyle w:val="HSBody9p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If yes,</w:t>
            </w:r>
            <w:r w:rsidR="007907DC">
              <w:rPr>
                <w:szCs w:val="18"/>
              </w:rPr>
              <w:t xml:space="preserve"> y</w:t>
            </w:r>
            <w:r>
              <w:rPr>
                <w:szCs w:val="18"/>
              </w:rPr>
              <w:t>ou will need to provide a negative test result and be symptom-free for at least 24hrs prior</w:t>
            </w:r>
            <w:r w:rsidR="00A359A2">
              <w:rPr>
                <w:szCs w:val="18"/>
              </w:rPr>
              <w:t xml:space="preserve"> </w:t>
            </w:r>
            <w:r w:rsidR="0030196E">
              <w:rPr>
                <w:szCs w:val="18"/>
              </w:rPr>
              <w:t>to entering our</w:t>
            </w:r>
            <w:r w:rsidR="00A359A2">
              <w:rPr>
                <w:szCs w:val="18"/>
              </w:rPr>
              <w:t xml:space="preserve"> site</w:t>
            </w:r>
            <w:r w:rsidR="00042B77">
              <w:rPr>
                <w:szCs w:val="18"/>
              </w:rPr>
              <w:t>.</w:t>
            </w:r>
          </w:p>
        </w:tc>
      </w:tr>
    </w:tbl>
    <w:p w14:paraId="1B751259" w14:textId="757A76BE" w:rsidR="00333F0A" w:rsidRDefault="00333F0A">
      <w:pPr>
        <w:rPr>
          <w:sz w:val="4"/>
          <w:szCs w:val="4"/>
        </w:rPr>
      </w:pPr>
    </w:p>
    <w:p w14:paraId="762A5B32" w14:textId="02ABC59C" w:rsidR="00405BFE" w:rsidRDefault="00405BFE">
      <w:pPr>
        <w:rPr>
          <w:sz w:val="4"/>
          <w:szCs w:val="4"/>
        </w:rPr>
      </w:pPr>
    </w:p>
    <w:p w14:paraId="12C8A141" w14:textId="35DEFB34" w:rsidR="002A6359" w:rsidRDefault="002A6359">
      <w:pPr>
        <w:rPr>
          <w:sz w:val="4"/>
          <w:szCs w:val="4"/>
        </w:rPr>
      </w:pPr>
    </w:p>
    <w:p w14:paraId="33625319" w14:textId="5D207A7B" w:rsidR="002A6359" w:rsidRPr="00D76822" w:rsidRDefault="002A6359" w:rsidP="002A6359">
      <w:pPr>
        <w:rPr>
          <w:lang w:val="en-AU" w:eastAsia="en-AU" w:bidi="en-AU"/>
        </w:rPr>
      </w:pPr>
      <w:r w:rsidRPr="00D76822">
        <w:rPr>
          <w:lang w:val="en-AU" w:eastAsia="en-AU" w:bidi="en-AU"/>
        </w:rPr>
        <w:t>I declare all the above to be true and correct</w:t>
      </w:r>
      <w:r w:rsidR="009D28D8">
        <w:rPr>
          <w:lang w:val="en-AU" w:eastAsia="en-AU" w:bidi="en-AU"/>
        </w:rPr>
        <w:t xml:space="preserve"> and </w:t>
      </w:r>
      <w:r w:rsidR="00481D4C">
        <w:rPr>
          <w:lang w:val="en-AU" w:eastAsia="en-AU" w:bidi="en-AU"/>
        </w:rPr>
        <w:t>agree to follow all site rules including requirements for vaccinations, record keeping/scanning, distancing and any additional health measures</w:t>
      </w:r>
      <w:r w:rsidR="006C255B">
        <w:rPr>
          <w:lang w:val="en-AU" w:eastAsia="en-AU" w:bidi="en-AU"/>
        </w:rPr>
        <w:t xml:space="preserve"> </w:t>
      </w:r>
      <w:r w:rsidR="00F62448">
        <w:rPr>
          <w:lang w:val="en-AU" w:eastAsia="en-AU" w:bidi="en-AU"/>
        </w:rPr>
        <w:t>required of me</w:t>
      </w:r>
      <w:r w:rsidR="006C255B">
        <w:rPr>
          <w:lang w:val="en-AU" w:eastAsia="en-AU" w:bidi="en-AU"/>
        </w:rPr>
        <w:t>.</w:t>
      </w:r>
    </w:p>
    <w:p w14:paraId="5E1AA9F7" w14:textId="77777777" w:rsidR="002A6359" w:rsidRPr="00D76822" w:rsidRDefault="002A6359" w:rsidP="002A6359">
      <w:pPr>
        <w:rPr>
          <w:sz w:val="20"/>
          <w:lang w:val="en-AU" w:eastAsia="en-AU" w:bidi="en-AU"/>
        </w:rPr>
      </w:pPr>
    </w:p>
    <w:p w14:paraId="3FF7584D" w14:textId="77777777" w:rsidR="002A6359" w:rsidRDefault="002A6359" w:rsidP="002A6359">
      <w:pPr>
        <w:rPr>
          <w:lang w:val="en-AU" w:eastAsia="en-AU" w:bidi="en-AU"/>
        </w:rPr>
      </w:pPr>
      <w:r w:rsidRPr="00D76822">
        <w:rPr>
          <w:lang w:val="en-AU" w:eastAsia="en-AU" w:bidi="en-AU"/>
        </w:rPr>
        <w:t>Name</w:t>
      </w:r>
      <w:r>
        <w:rPr>
          <w:lang w:val="en-AU" w:eastAsia="en-AU" w:bidi="en-AU"/>
        </w:rPr>
        <w:t xml:space="preserve">: </w:t>
      </w:r>
      <w:r>
        <w:rPr>
          <w:lang w:val="en-AU" w:eastAsia="en-AU" w:bidi="en-AU"/>
        </w:rPr>
        <w:tab/>
      </w:r>
      <w:r>
        <w:rPr>
          <w:lang w:val="en-AU" w:eastAsia="en-AU" w:bidi="en-AU"/>
        </w:rPr>
        <w:tab/>
        <w:t>________________________________________________________________</w:t>
      </w:r>
    </w:p>
    <w:p w14:paraId="0F034736" w14:textId="77777777" w:rsidR="002A6359" w:rsidRDefault="002A6359" w:rsidP="002A6359">
      <w:pPr>
        <w:rPr>
          <w:lang w:val="en-AU" w:eastAsia="en-AU" w:bidi="en-AU"/>
        </w:rPr>
      </w:pPr>
    </w:p>
    <w:p w14:paraId="0BCF8FCD" w14:textId="77777777" w:rsidR="002A6359" w:rsidRPr="00D76822" w:rsidRDefault="002A6359" w:rsidP="002A6359">
      <w:pPr>
        <w:rPr>
          <w:lang w:val="en-AU" w:eastAsia="en-AU" w:bidi="en-AU"/>
        </w:rPr>
      </w:pPr>
      <w:r w:rsidRPr="00D76822">
        <w:rPr>
          <w:lang w:val="en-AU" w:eastAsia="en-AU" w:bidi="en-AU"/>
        </w:rPr>
        <w:t>Signature</w:t>
      </w:r>
      <w:r>
        <w:rPr>
          <w:lang w:val="en-AU" w:eastAsia="en-AU" w:bidi="en-AU"/>
        </w:rPr>
        <w:t>:</w:t>
      </w:r>
      <w:r>
        <w:rPr>
          <w:lang w:val="en-AU" w:eastAsia="en-AU" w:bidi="en-AU"/>
        </w:rPr>
        <w:tab/>
        <w:t>________________________________________________________________</w:t>
      </w:r>
    </w:p>
    <w:p w14:paraId="34CC7341" w14:textId="77777777" w:rsidR="002A6359" w:rsidRPr="00D76822" w:rsidRDefault="002A6359" w:rsidP="002A6359">
      <w:pPr>
        <w:rPr>
          <w:sz w:val="20"/>
          <w:lang w:val="en-AU" w:eastAsia="en-AU" w:bidi="en-AU"/>
        </w:rPr>
      </w:pPr>
    </w:p>
    <w:p w14:paraId="2DA0E73F" w14:textId="25F5AD15" w:rsidR="004E3953" w:rsidRDefault="002A6359">
      <w:pPr>
        <w:rPr>
          <w:sz w:val="4"/>
          <w:szCs w:val="4"/>
        </w:rPr>
      </w:pPr>
      <w:r w:rsidRPr="00D76822">
        <w:rPr>
          <w:lang w:val="en-AU" w:eastAsia="en-AU" w:bidi="en-AU"/>
        </w:rPr>
        <w:t>Date</w:t>
      </w:r>
      <w:r>
        <w:rPr>
          <w:lang w:val="en-AU" w:eastAsia="en-AU" w:bidi="en-AU"/>
        </w:rPr>
        <w:t>:</w:t>
      </w:r>
      <w:r>
        <w:rPr>
          <w:lang w:val="en-AU" w:eastAsia="en-AU" w:bidi="en-AU"/>
        </w:rPr>
        <w:tab/>
      </w:r>
      <w:r>
        <w:rPr>
          <w:lang w:val="en-AU" w:eastAsia="en-AU" w:bidi="en-AU"/>
        </w:rPr>
        <w:tab/>
        <w:t>_____/_____/_____</w:t>
      </w:r>
    </w:p>
    <w:p w14:paraId="505CA2C1" w14:textId="379858CE" w:rsidR="00B676E0" w:rsidRPr="00913F04" w:rsidRDefault="00B676E0">
      <w:pPr>
        <w:rPr>
          <w:sz w:val="4"/>
          <w:szCs w:val="4"/>
        </w:rPr>
      </w:pPr>
    </w:p>
    <w:sectPr w:rsidR="00B676E0" w:rsidRPr="00913F04" w:rsidSect="001E169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567" w:right="992" w:bottom="1418" w:left="709" w:header="68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FADD9" w14:textId="77777777" w:rsidR="00583E74" w:rsidRDefault="00583E74" w:rsidP="009D09CD">
      <w:pPr>
        <w:spacing w:after="0"/>
      </w:pPr>
      <w:r>
        <w:separator/>
      </w:r>
    </w:p>
    <w:p w14:paraId="239D47C8" w14:textId="77777777" w:rsidR="00583E74" w:rsidRDefault="00583E74"/>
  </w:endnote>
  <w:endnote w:type="continuationSeparator" w:id="0">
    <w:p w14:paraId="60D62D69" w14:textId="77777777" w:rsidR="00583E74" w:rsidRDefault="00583E74" w:rsidP="009D09CD">
      <w:pPr>
        <w:spacing w:after="0"/>
      </w:pPr>
      <w:r>
        <w:continuationSeparator/>
      </w:r>
    </w:p>
    <w:p w14:paraId="13990D8F" w14:textId="77777777" w:rsidR="00583E74" w:rsidRDefault="00583E74"/>
  </w:endnote>
  <w:endnote w:type="continuationNotice" w:id="1">
    <w:p w14:paraId="1B950020" w14:textId="77777777" w:rsidR="00583E74" w:rsidRDefault="00583E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075F1" w14:textId="1D7AEFB1" w:rsidR="008A51BE" w:rsidRDefault="00F90493" w:rsidP="009E5D6B">
    <w:pPr>
      <w:pStyle w:val="Footer"/>
      <w:tabs>
        <w:tab w:val="clear" w:pos="4513"/>
        <w:tab w:val="clear" w:pos="9026"/>
        <w:tab w:val="right" w:pos="8504"/>
      </w:tabs>
    </w:pPr>
    <w:r>
      <w:rPr>
        <w:rFonts w:asciiTheme="minorHAnsi" w:hAnsiTheme="minorHAnsi"/>
        <w:sz w:val="16"/>
        <w:szCs w:val="16"/>
      </w:rPr>
      <w:t xml:space="preserve">© OSHbox, </w:t>
    </w:r>
    <w:r w:rsidR="00186DA8">
      <w:rPr>
        <w:rFonts w:asciiTheme="minorHAnsi" w:hAnsiTheme="minorHAnsi"/>
        <w:sz w:val="16"/>
        <w:szCs w:val="16"/>
      </w:rPr>
      <w:t>20</w:t>
    </w:r>
    <w:r w:rsidR="00B51C3D">
      <w:rPr>
        <w:rFonts w:asciiTheme="minorHAnsi" w:hAnsiTheme="minorHAnsi"/>
        <w:sz w:val="16"/>
        <w:szCs w:val="16"/>
      </w:rPr>
      <w:t>2</w:t>
    </w:r>
    <w:r w:rsidR="00C03B2D">
      <w:rPr>
        <w:rFonts w:asciiTheme="minorHAnsi" w:hAnsiTheme="minorHAnsi"/>
        <w:sz w:val="16"/>
        <w:szCs w:val="16"/>
      </w:rPr>
      <w:t>1</w:t>
    </w:r>
    <w:r w:rsidR="00404F45">
      <w:rPr>
        <w:rFonts w:asciiTheme="minorHAnsi" w:hAnsiTheme="minorHAnsi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AE7CE" w14:textId="77777777" w:rsidR="008A51BE" w:rsidRDefault="008A51BE" w:rsidP="001D2325">
    <w:pPr>
      <w:pStyle w:val="Footer"/>
      <w:pBdr>
        <w:top w:val="none" w:sz="0" w:space="0" w:color="auto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791D0" w14:textId="77777777" w:rsidR="00583E74" w:rsidRDefault="00583E74" w:rsidP="009D09CD">
      <w:pPr>
        <w:spacing w:after="0"/>
      </w:pPr>
      <w:r>
        <w:separator/>
      </w:r>
    </w:p>
    <w:p w14:paraId="5CB1A7C3" w14:textId="77777777" w:rsidR="00583E74" w:rsidRDefault="00583E74"/>
  </w:footnote>
  <w:footnote w:type="continuationSeparator" w:id="0">
    <w:p w14:paraId="40D9EE45" w14:textId="77777777" w:rsidR="00583E74" w:rsidRDefault="00583E74" w:rsidP="009D09CD">
      <w:pPr>
        <w:spacing w:after="0"/>
      </w:pPr>
      <w:r>
        <w:continuationSeparator/>
      </w:r>
    </w:p>
    <w:p w14:paraId="0396B2D3" w14:textId="77777777" w:rsidR="00583E74" w:rsidRDefault="00583E74"/>
  </w:footnote>
  <w:footnote w:type="continuationNotice" w:id="1">
    <w:p w14:paraId="6D2AA5A5" w14:textId="77777777" w:rsidR="00583E74" w:rsidRDefault="00583E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EACAF" w14:textId="41B47B3A" w:rsidR="008A51BE" w:rsidRDefault="008A51BE" w:rsidP="005C0A1B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  <w:r>
      <w:tab/>
    </w:r>
  </w:p>
  <w:p w14:paraId="5FD368F9" w14:textId="77777777" w:rsidR="008A51BE" w:rsidRPr="00DE156D" w:rsidRDefault="008A51BE">
    <w:pPr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D3730" w14:textId="4E090320" w:rsidR="008A51BE" w:rsidRDefault="00FD4F67" w:rsidP="00E42F5C">
    <w:pPr>
      <w:pStyle w:val="Header"/>
      <w:pBdr>
        <w:bottom w:val="single" w:sz="2" w:space="26" w:color="4F81BD" w:themeColor="accent1"/>
      </w:pBdr>
      <w:tabs>
        <w:tab w:val="clear" w:pos="4513"/>
        <w:tab w:val="clear" w:pos="9026"/>
        <w:tab w:val="left" w:pos="4253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C9BC50" wp14:editId="1DD6A901">
          <wp:simplePos x="0" y="0"/>
          <wp:positionH relativeFrom="margin">
            <wp:align>right</wp:align>
          </wp:positionH>
          <wp:positionV relativeFrom="paragraph">
            <wp:posOffset>-327025</wp:posOffset>
          </wp:positionV>
          <wp:extent cx="552450" cy="754380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3D2"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1DA0A51F" wp14:editId="21F9233F">
          <wp:simplePos x="0" y="0"/>
          <wp:positionH relativeFrom="column">
            <wp:posOffset>5080</wp:posOffset>
          </wp:positionH>
          <wp:positionV relativeFrom="paragraph">
            <wp:posOffset>-58632</wp:posOffset>
          </wp:positionV>
          <wp:extent cx="1436512" cy="497568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Hbox Xero Logo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512" cy="497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407989588"/>
        <w:picture/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1A5C" w14:textId="77777777" w:rsidR="008A51BE" w:rsidRPr="00715BB0" w:rsidRDefault="008A51BE" w:rsidP="00C66AFD">
    <w:pPr>
      <w:pStyle w:val="Header"/>
      <w:tabs>
        <w:tab w:val="clear" w:pos="4513"/>
        <w:tab w:val="clear" w:pos="9026"/>
        <w:tab w:val="center" w:pos="4253"/>
        <w:tab w:val="right" w:pos="85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2601F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1E7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ACF1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46A7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F8EB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FEDD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44C6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EA1B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54A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C24E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6F5F7E"/>
    <w:multiLevelType w:val="multilevel"/>
    <w:tmpl w:val="6A66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B979B3"/>
    <w:multiLevelType w:val="hybridMultilevel"/>
    <w:tmpl w:val="50E4B7B8"/>
    <w:lvl w:ilvl="0" w:tplc="14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2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3" w15:restartNumberingAfterBreak="0">
    <w:nsid w:val="6BA13C85"/>
    <w:multiLevelType w:val="hybridMultilevel"/>
    <w:tmpl w:val="00529D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e0sDQyNDWwMLM0NjFW0lEKTi0uzszPAymwqAUAKqQzaSwAAAA="/>
  </w:docVars>
  <w:rsids>
    <w:rsidRoot w:val="00BB63D2"/>
    <w:rsid w:val="00002E82"/>
    <w:rsid w:val="0000400A"/>
    <w:rsid w:val="00004881"/>
    <w:rsid w:val="0000591B"/>
    <w:rsid w:val="00006123"/>
    <w:rsid w:val="00011B06"/>
    <w:rsid w:val="00012801"/>
    <w:rsid w:val="000130AC"/>
    <w:rsid w:val="00017262"/>
    <w:rsid w:val="00021825"/>
    <w:rsid w:val="00021DC1"/>
    <w:rsid w:val="00024D68"/>
    <w:rsid w:val="00026FCA"/>
    <w:rsid w:val="00032CC1"/>
    <w:rsid w:val="000335BD"/>
    <w:rsid w:val="00033C84"/>
    <w:rsid w:val="00042113"/>
    <w:rsid w:val="00042B77"/>
    <w:rsid w:val="000434F8"/>
    <w:rsid w:val="00046926"/>
    <w:rsid w:val="000522FC"/>
    <w:rsid w:val="00052F8C"/>
    <w:rsid w:val="00056420"/>
    <w:rsid w:val="00057B67"/>
    <w:rsid w:val="00063CD4"/>
    <w:rsid w:val="00063F0B"/>
    <w:rsid w:val="00064827"/>
    <w:rsid w:val="00065966"/>
    <w:rsid w:val="0006777D"/>
    <w:rsid w:val="00070E9B"/>
    <w:rsid w:val="00072CEE"/>
    <w:rsid w:val="000802E8"/>
    <w:rsid w:val="00082710"/>
    <w:rsid w:val="000832FA"/>
    <w:rsid w:val="000846CA"/>
    <w:rsid w:val="00085BA3"/>
    <w:rsid w:val="00090BAF"/>
    <w:rsid w:val="00091BBC"/>
    <w:rsid w:val="00092BC5"/>
    <w:rsid w:val="00096334"/>
    <w:rsid w:val="00096439"/>
    <w:rsid w:val="00097268"/>
    <w:rsid w:val="000A1200"/>
    <w:rsid w:val="000A4E8C"/>
    <w:rsid w:val="000A67B1"/>
    <w:rsid w:val="000A688A"/>
    <w:rsid w:val="000A6EEF"/>
    <w:rsid w:val="000B3D10"/>
    <w:rsid w:val="000B3E96"/>
    <w:rsid w:val="000B56CA"/>
    <w:rsid w:val="000B6A07"/>
    <w:rsid w:val="000C5028"/>
    <w:rsid w:val="000C7570"/>
    <w:rsid w:val="000D01AB"/>
    <w:rsid w:val="000D092E"/>
    <w:rsid w:val="000D167B"/>
    <w:rsid w:val="000D685B"/>
    <w:rsid w:val="000D6C96"/>
    <w:rsid w:val="000E319F"/>
    <w:rsid w:val="000E3506"/>
    <w:rsid w:val="000E50C6"/>
    <w:rsid w:val="000E6152"/>
    <w:rsid w:val="000E6C44"/>
    <w:rsid w:val="000F0191"/>
    <w:rsid w:val="000F068F"/>
    <w:rsid w:val="000F15FD"/>
    <w:rsid w:val="000F25FC"/>
    <w:rsid w:val="000F351B"/>
    <w:rsid w:val="000F44E2"/>
    <w:rsid w:val="000F483E"/>
    <w:rsid w:val="000F69BD"/>
    <w:rsid w:val="00103A3E"/>
    <w:rsid w:val="00104F57"/>
    <w:rsid w:val="001050CF"/>
    <w:rsid w:val="00106AEE"/>
    <w:rsid w:val="00106F26"/>
    <w:rsid w:val="00110507"/>
    <w:rsid w:val="00110B17"/>
    <w:rsid w:val="00112DA6"/>
    <w:rsid w:val="00116220"/>
    <w:rsid w:val="00124C5E"/>
    <w:rsid w:val="0012591B"/>
    <w:rsid w:val="001329D5"/>
    <w:rsid w:val="00132AF4"/>
    <w:rsid w:val="00134EE4"/>
    <w:rsid w:val="001360DD"/>
    <w:rsid w:val="00136F40"/>
    <w:rsid w:val="001431EC"/>
    <w:rsid w:val="00150722"/>
    <w:rsid w:val="0015149D"/>
    <w:rsid w:val="0015252A"/>
    <w:rsid w:val="00154C7D"/>
    <w:rsid w:val="00156357"/>
    <w:rsid w:val="00164714"/>
    <w:rsid w:val="00167A2C"/>
    <w:rsid w:val="00167B3F"/>
    <w:rsid w:val="001717A1"/>
    <w:rsid w:val="001730AA"/>
    <w:rsid w:val="0017437D"/>
    <w:rsid w:val="00174794"/>
    <w:rsid w:val="00174A8B"/>
    <w:rsid w:val="00181419"/>
    <w:rsid w:val="00183F9E"/>
    <w:rsid w:val="00186DA8"/>
    <w:rsid w:val="0019205F"/>
    <w:rsid w:val="00192CAE"/>
    <w:rsid w:val="00192D17"/>
    <w:rsid w:val="001A0E52"/>
    <w:rsid w:val="001A3232"/>
    <w:rsid w:val="001B0C57"/>
    <w:rsid w:val="001B7391"/>
    <w:rsid w:val="001C00D1"/>
    <w:rsid w:val="001C49B8"/>
    <w:rsid w:val="001C5CC9"/>
    <w:rsid w:val="001D142D"/>
    <w:rsid w:val="001D2325"/>
    <w:rsid w:val="001D3BAA"/>
    <w:rsid w:val="001D4C7F"/>
    <w:rsid w:val="001D70A8"/>
    <w:rsid w:val="001D78AC"/>
    <w:rsid w:val="001E1698"/>
    <w:rsid w:val="001E2B60"/>
    <w:rsid w:val="001E4683"/>
    <w:rsid w:val="001F0A15"/>
    <w:rsid w:val="001F785A"/>
    <w:rsid w:val="00207E0E"/>
    <w:rsid w:val="00212B35"/>
    <w:rsid w:val="00212F0B"/>
    <w:rsid w:val="0021518A"/>
    <w:rsid w:val="002173B1"/>
    <w:rsid w:val="00227303"/>
    <w:rsid w:val="00230757"/>
    <w:rsid w:val="002309BC"/>
    <w:rsid w:val="00237151"/>
    <w:rsid w:val="0024007F"/>
    <w:rsid w:val="002406B5"/>
    <w:rsid w:val="00241BA8"/>
    <w:rsid w:val="00241D33"/>
    <w:rsid w:val="00244B84"/>
    <w:rsid w:val="00244BF3"/>
    <w:rsid w:val="00247B38"/>
    <w:rsid w:val="00252359"/>
    <w:rsid w:val="00252BA3"/>
    <w:rsid w:val="0025384B"/>
    <w:rsid w:val="00261A9E"/>
    <w:rsid w:val="00264E27"/>
    <w:rsid w:val="002654DE"/>
    <w:rsid w:val="00265CF2"/>
    <w:rsid w:val="00266D1B"/>
    <w:rsid w:val="0027085E"/>
    <w:rsid w:val="00270BE8"/>
    <w:rsid w:val="00276159"/>
    <w:rsid w:val="002770F9"/>
    <w:rsid w:val="00280F2E"/>
    <w:rsid w:val="00286483"/>
    <w:rsid w:val="00286D11"/>
    <w:rsid w:val="00292567"/>
    <w:rsid w:val="0029348D"/>
    <w:rsid w:val="00294B86"/>
    <w:rsid w:val="00295958"/>
    <w:rsid w:val="00295F48"/>
    <w:rsid w:val="002A144A"/>
    <w:rsid w:val="002A1616"/>
    <w:rsid w:val="002A3F88"/>
    <w:rsid w:val="002A6359"/>
    <w:rsid w:val="002A6B12"/>
    <w:rsid w:val="002B23A1"/>
    <w:rsid w:val="002B5F9B"/>
    <w:rsid w:val="002C3BF5"/>
    <w:rsid w:val="002C4269"/>
    <w:rsid w:val="002C4769"/>
    <w:rsid w:val="002C5B34"/>
    <w:rsid w:val="002C6CBE"/>
    <w:rsid w:val="002D5082"/>
    <w:rsid w:val="002D6DD7"/>
    <w:rsid w:val="002D71F7"/>
    <w:rsid w:val="002E309A"/>
    <w:rsid w:val="002E414A"/>
    <w:rsid w:val="002E4FF5"/>
    <w:rsid w:val="002E6F9E"/>
    <w:rsid w:val="002E79DA"/>
    <w:rsid w:val="002F163D"/>
    <w:rsid w:val="002F6E23"/>
    <w:rsid w:val="002F7FA9"/>
    <w:rsid w:val="0030196E"/>
    <w:rsid w:val="003030A5"/>
    <w:rsid w:val="00303673"/>
    <w:rsid w:val="00303E35"/>
    <w:rsid w:val="00304332"/>
    <w:rsid w:val="003052BE"/>
    <w:rsid w:val="003102E5"/>
    <w:rsid w:val="00310C6A"/>
    <w:rsid w:val="0031269B"/>
    <w:rsid w:val="0031331C"/>
    <w:rsid w:val="003138AE"/>
    <w:rsid w:val="00314597"/>
    <w:rsid w:val="00314708"/>
    <w:rsid w:val="003156B9"/>
    <w:rsid w:val="00315A49"/>
    <w:rsid w:val="00316181"/>
    <w:rsid w:val="00316AEE"/>
    <w:rsid w:val="00323C35"/>
    <w:rsid w:val="00326D6E"/>
    <w:rsid w:val="00331526"/>
    <w:rsid w:val="00331D60"/>
    <w:rsid w:val="00333F0A"/>
    <w:rsid w:val="003441FC"/>
    <w:rsid w:val="00346225"/>
    <w:rsid w:val="0035596F"/>
    <w:rsid w:val="0036618F"/>
    <w:rsid w:val="00367117"/>
    <w:rsid w:val="0036753F"/>
    <w:rsid w:val="00373047"/>
    <w:rsid w:val="003756BF"/>
    <w:rsid w:val="00376029"/>
    <w:rsid w:val="00381481"/>
    <w:rsid w:val="003819C8"/>
    <w:rsid w:val="00386FF8"/>
    <w:rsid w:val="0039030F"/>
    <w:rsid w:val="00392645"/>
    <w:rsid w:val="00394836"/>
    <w:rsid w:val="00397451"/>
    <w:rsid w:val="003A0343"/>
    <w:rsid w:val="003A4147"/>
    <w:rsid w:val="003A5A87"/>
    <w:rsid w:val="003B4F3C"/>
    <w:rsid w:val="003C073F"/>
    <w:rsid w:val="003C1F6D"/>
    <w:rsid w:val="003C662B"/>
    <w:rsid w:val="003D1091"/>
    <w:rsid w:val="003D62E8"/>
    <w:rsid w:val="003E29BD"/>
    <w:rsid w:val="003F04FB"/>
    <w:rsid w:val="003F06FC"/>
    <w:rsid w:val="003F226E"/>
    <w:rsid w:val="003F5383"/>
    <w:rsid w:val="0040202B"/>
    <w:rsid w:val="004038E3"/>
    <w:rsid w:val="00403975"/>
    <w:rsid w:val="00404E55"/>
    <w:rsid w:val="00404F45"/>
    <w:rsid w:val="00405BFE"/>
    <w:rsid w:val="00416BEF"/>
    <w:rsid w:val="00421870"/>
    <w:rsid w:val="00427D02"/>
    <w:rsid w:val="0043508E"/>
    <w:rsid w:val="00437468"/>
    <w:rsid w:val="004405C7"/>
    <w:rsid w:val="0044397E"/>
    <w:rsid w:val="00446C62"/>
    <w:rsid w:val="00447348"/>
    <w:rsid w:val="00451647"/>
    <w:rsid w:val="00455242"/>
    <w:rsid w:val="00455E39"/>
    <w:rsid w:val="00456205"/>
    <w:rsid w:val="00457DA4"/>
    <w:rsid w:val="00457E8B"/>
    <w:rsid w:val="0046797E"/>
    <w:rsid w:val="00480772"/>
    <w:rsid w:val="00481D4C"/>
    <w:rsid w:val="004878EF"/>
    <w:rsid w:val="004913BF"/>
    <w:rsid w:val="00492EE9"/>
    <w:rsid w:val="00494D44"/>
    <w:rsid w:val="00496CE4"/>
    <w:rsid w:val="004979BB"/>
    <w:rsid w:val="004A1CF9"/>
    <w:rsid w:val="004A3BC2"/>
    <w:rsid w:val="004A4165"/>
    <w:rsid w:val="004A4453"/>
    <w:rsid w:val="004B10C9"/>
    <w:rsid w:val="004B17A0"/>
    <w:rsid w:val="004C077F"/>
    <w:rsid w:val="004C56E2"/>
    <w:rsid w:val="004C5834"/>
    <w:rsid w:val="004C5CB2"/>
    <w:rsid w:val="004C6247"/>
    <w:rsid w:val="004D7F5D"/>
    <w:rsid w:val="004E217A"/>
    <w:rsid w:val="004E35B0"/>
    <w:rsid w:val="004E3953"/>
    <w:rsid w:val="004E6E71"/>
    <w:rsid w:val="004F1565"/>
    <w:rsid w:val="004F3386"/>
    <w:rsid w:val="004F61BA"/>
    <w:rsid w:val="004F61E9"/>
    <w:rsid w:val="004F6E15"/>
    <w:rsid w:val="004F7552"/>
    <w:rsid w:val="0050569F"/>
    <w:rsid w:val="005077AC"/>
    <w:rsid w:val="005136A3"/>
    <w:rsid w:val="00513D62"/>
    <w:rsid w:val="00513F7B"/>
    <w:rsid w:val="00516D00"/>
    <w:rsid w:val="00517A33"/>
    <w:rsid w:val="00520F26"/>
    <w:rsid w:val="00531FE4"/>
    <w:rsid w:val="005326FC"/>
    <w:rsid w:val="00532A4E"/>
    <w:rsid w:val="0053337B"/>
    <w:rsid w:val="00533823"/>
    <w:rsid w:val="00542E45"/>
    <w:rsid w:val="005431AA"/>
    <w:rsid w:val="005432E0"/>
    <w:rsid w:val="005439DC"/>
    <w:rsid w:val="0054502A"/>
    <w:rsid w:val="005461D9"/>
    <w:rsid w:val="0055409B"/>
    <w:rsid w:val="00554E94"/>
    <w:rsid w:val="0055785B"/>
    <w:rsid w:val="0056117E"/>
    <w:rsid w:val="00564751"/>
    <w:rsid w:val="00565B9E"/>
    <w:rsid w:val="005664A8"/>
    <w:rsid w:val="0057588E"/>
    <w:rsid w:val="005760C7"/>
    <w:rsid w:val="00580545"/>
    <w:rsid w:val="00580BEC"/>
    <w:rsid w:val="005812C8"/>
    <w:rsid w:val="00581727"/>
    <w:rsid w:val="00583E74"/>
    <w:rsid w:val="00585277"/>
    <w:rsid w:val="00586A32"/>
    <w:rsid w:val="005A067C"/>
    <w:rsid w:val="005A42EF"/>
    <w:rsid w:val="005A5DFD"/>
    <w:rsid w:val="005B084E"/>
    <w:rsid w:val="005B0FDD"/>
    <w:rsid w:val="005B29F5"/>
    <w:rsid w:val="005B4463"/>
    <w:rsid w:val="005C0A1B"/>
    <w:rsid w:val="005C2344"/>
    <w:rsid w:val="005C4F65"/>
    <w:rsid w:val="005C6763"/>
    <w:rsid w:val="005D2A32"/>
    <w:rsid w:val="005D3F66"/>
    <w:rsid w:val="005D6A1B"/>
    <w:rsid w:val="005E0DCA"/>
    <w:rsid w:val="005E525E"/>
    <w:rsid w:val="005F2810"/>
    <w:rsid w:val="005F331C"/>
    <w:rsid w:val="005F6F2B"/>
    <w:rsid w:val="00601312"/>
    <w:rsid w:val="0060294E"/>
    <w:rsid w:val="006032EB"/>
    <w:rsid w:val="00604BAC"/>
    <w:rsid w:val="00607BFF"/>
    <w:rsid w:val="006132C2"/>
    <w:rsid w:val="00617481"/>
    <w:rsid w:val="0062030D"/>
    <w:rsid w:val="00630EBF"/>
    <w:rsid w:val="00631815"/>
    <w:rsid w:val="00631BEB"/>
    <w:rsid w:val="00632C33"/>
    <w:rsid w:val="0063319E"/>
    <w:rsid w:val="00633954"/>
    <w:rsid w:val="00636ECD"/>
    <w:rsid w:val="00637AD7"/>
    <w:rsid w:val="00641A20"/>
    <w:rsid w:val="00642A0A"/>
    <w:rsid w:val="00642BD7"/>
    <w:rsid w:val="006434C4"/>
    <w:rsid w:val="00643E4D"/>
    <w:rsid w:val="006452C1"/>
    <w:rsid w:val="006458E0"/>
    <w:rsid w:val="0065023A"/>
    <w:rsid w:val="00651C29"/>
    <w:rsid w:val="0065585C"/>
    <w:rsid w:val="00661B6F"/>
    <w:rsid w:val="00662AC9"/>
    <w:rsid w:val="00664496"/>
    <w:rsid w:val="00664F97"/>
    <w:rsid w:val="00665F47"/>
    <w:rsid w:val="0066711D"/>
    <w:rsid w:val="0066719E"/>
    <w:rsid w:val="006703F2"/>
    <w:rsid w:val="006732FE"/>
    <w:rsid w:val="0067437D"/>
    <w:rsid w:val="006745CA"/>
    <w:rsid w:val="0067512F"/>
    <w:rsid w:val="006763C0"/>
    <w:rsid w:val="006777FB"/>
    <w:rsid w:val="00682D06"/>
    <w:rsid w:val="00684992"/>
    <w:rsid w:val="00686E84"/>
    <w:rsid w:val="00687FF2"/>
    <w:rsid w:val="00690301"/>
    <w:rsid w:val="00690A25"/>
    <w:rsid w:val="00694E1E"/>
    <w:rsid w:val="00695B4F"/>
    <w:rsid w:val="006A3446"/>
    <w:rsid w:val="006A570E"/>
    <w:rsid w:val="006B03C8"/>
    <w:rsid w:val="006B2385"/>
    <w:rsid w:val="006B27DC"/>
    <w:rsid w:val="006B2959"/>
    <w:rsid w:val="006B2A1C"/>
    <w:rsid w:val="006B4F8B"/>
    <w:rsid w:val="006B4FED"/>
    <w:rsid w:val="006B669D"/>
    <w:rsid w:val="006C0E6B"/>
    <w:rsid w:val="006C1375"/>
    <w:rsid w:val="006C255B"/>
    <w:rsid w:val="006C4E15"/>
    <w:rsid w:val="006C594A"/>
    <w:rsid w:val="006C6B05"/>
    <w:rsid w:val="006D0A5F"/>
    <w:rsid w:val="006D0DB8"/>
    <w:rsid w:val="006D1CDF"/>
    <w:rsid w:val="006E00C7"/>
    <w:rsid w:val="006E04FB"/>
    <w:rsid w:val="006E277F"/>
    <w:rsid w:val="006E2D40"/>
    <w:rsid w:val="006E3D96"/>
    <w:rsid w:val="006E3EC3"/>
    <w:rsid w:val="006E491B"/>
    <w:rsid w:val="006E575A"/>
    <w:rsid w:val="006E5F5D"/>
    <w:rsid w:val="006E6165"/>
    <w:rsid w:val="006E6BF0"/>
    <w:rsid w:val="006E6CAC"/>
    <w:rsid w:val="006F0505"/>
    <w:rsid w:val="006F46EC"/>
    <w:rsid w:val="006F4860"/>
    <w:rsid w:val="006F66B3"/>
    <w:rsid w:val="0070492A"/>
    <w:rsid w:val="007050C9"/>
    <w:rsid w:val="00707921"/>
    <w:rsid w:val="00714DAE"/>
    <w:rsid w:val="00715BB0"/>
    <w:rsid w:val="00722975"/>
    <w:rsid w:val="0072377E"/>
    <w:rsid w:val="00724C9E"/>
    <w:rsid w:val="00725594"/>
    <w:rsid w:val="0073441E"/>
    <w:rsid w:val="00742C0E"/>
    <w:rsid w:val="00742DD3"/>
    <w:rsid w:val="00743544"/>
    <w:rsid w:val="00743669"/>
    <w:rsid w:val="007437BB"/>
    <w:rsid w:val="00743A0B"/>
    <w:rsid w:val="00744865"/>
    <w:rsid w:val="0074768A"/>
    <w:rsid w:val="007477C3"/>
    <w:rsid w:val="007502EC"/>
    <w:rsid w:val="00750664"/>
    <w:rsid w:val="0075318C"/>
    <w:rsid w:val="00754554"/>
    <w:rsid w:val="00756365"/>
    <w:rsid w:val="00756A33"/>
    <w:rsid w:val="00756D0A"/>
    <w:rsid w:val="00760BE7"/>
    <w:rsid w:val="0076250C"/>
    <w:rsid w:val="0076255B"/>
    <w:rsid w:val="0076571E"/>
    <w:rsid w:val="007705E4"/>
    <w:rsid w:val="007773E9"/>
    <w:rsid w:val="00777441"/>
    <w:rsid w:val="0078387B"/>
    <w:rsid w:val="00783D02"/>
    <w:rsid w:val="00787082"/>
    <w:rsid w:val="0079066E"/>
    <w:rsid w:val="007907DC"/>
    <w:rsid w:val="0079165B"/>
    <w:rsid w:val="00791DAC"/>
    <w:rsid w:val="00794394"/>
    <w:rsid w:val="007969C6"/>
    <w:rsid w:val="007A0C51"/>
    <w:rsid w:val="007A1CAC"/>
    <w:rsid w:val="007A395B"/>
    <w:rsid w:val="007A4E0A"/>
    <w:rsid w:val="007A59F9"/>
    <w:rsid w:val="007A6279"/>
    <w:rsid w:val="007A675F"/>
    <w:rsid w:val="007A7C1F"/>
    <w:rsid w:val="007B135B"/>
    <w:rsid w:val="007B6170"/>
    <w:rsid w:val="007B68FB"/>
    <w:rsid w:val="007C4B6D"/>
    <w:rsid w:val="007C7555"/>
    <w:rsid w:val="007D22AA"/>
    <w:rsid w:val="007D3207"/>
    <w:rsid w:val="007D337D"/>
    <w:rsid w:val="007D3C0A"/>
    <w:rsid w:val="007D5FD1"/>
    <w:rsid w:val="007D76A6"/>
    <w:rsid w:val="007D7C80"/>
    <w:rsid w:val="007E28AD"/>
    <w:rsid w:val="007E688B"/>
    <w:rsid w:val="007E7FA5"/>
    <w:rsid w:val="007F175C"/>
    <w:rsid w:val="007F6A65"/>
    <w:rsid w:val="00804828"/>
    <w:rsid w:val="00804902"/>
    <w:rsid w:val="0080557F"/>
    <w:rsid w:val="00806AAA"/>
    <w:rsid w:val="008112BB"/>
    <w:rsid w:val="0081341E"/>
    <w:rsid w:val="0081625D"/>
    <w:rsid w:val="00820609"/>
    <w:rsid w:val="008213E5"/>
    <w:rsid w:val="00821701"/>
    <w:rsid w:val="00822397"/>
    <w:rsid w:val="00824F45"/>
    <w:rsid w:val="008267E4"/>
    <w:rsid w:val="008278AB"/>
    <w:rsid w:val="00827BC5"/>
    <w:rsid w:val="008306A6"/>
    <w:rsid w:val="00831320"/>
    <w:rsid w:val="00832479"/>
    <w:rsid w:val="008332C4"/>
    <w:rsid w:val="00835E45"/>
    <w:rsid w:val="00846E55"/>
    <w:rsid w:val="00851DC6"/>
    <w:rsid w:val="00852288"/>
    <w:rsid w:val="00853642"/>
    <w:rsid w:val="0085388E"/>
    <w:rsid w:val="008538F9"/>
    <w:rsid w:val="00860061"/>
    <w:rsid w:val="00860C45"/>
    <w:rsid w:val="00862D88"/>
    <w:rsid w:val="00865042"/>
    <w:rsid w:val="00866376"/>
    <w:rsid w:val="00872A8A"/>
    <w:rsid w:val="00875D4D"/>
    <w:rsid w:val="00876AA6"/>
    <w:rsid w:val="00880C73"/>
    <w:rsid w:val="00882396"/>
    <w:rsid w:val="00882E18"/>
    <w:rsid w:val="00883212"/>
    <w:rsid w:val="00883E44"/>
    <w:rsid w:val="008843FC"/>
    <w:rsid w:val="00884A38"/>
    <w:rsid w:val="0088663B"/>
    <w:rsid w:val="00887215"/>
    <w:rsid w:val="0089475E"/>
    <w:rsid w:val="0089663C"/>
    <w:rsid w:val="0089728A"/>
    <w:rsid w:val="008A1D82"/>
    <w:rsid w:val="008A51BE"/>
    <w:rsid w:val="008A5339"/>
    <w:rsid w:val="008A5E2D"/>
    <w:rsid w:val="008A639F"/>
    <w:rsid w:val="008A6841"/>
    <w:rsid w:val="008A7B16"/>
    <w:rsid w:val="008B0210"/>
    <w:rsid w:val="008B06AD"/>
    <w:rsid w:val="008B1DF6"/>
    <w:rsid w:val="008B3D24"/>
    <w:rsid w:val="008B72E8"/>
    <w:rsid w:val="008C3BE8"/>
    <w:rsid w:val="008D37ED"/>
    <w:rsid w:val="008D4366"/>
    <w:rsid w:val="008D6E0A"/>
    <w:rsid w:val="008E2F27"/>
    <w:rsid w:val="008E5D78"/>
    <w:rsid w:val="008F5299"/>
    <w:rsid w:val="00900C12"/>
    <w:rsid w:val="00902F9F"/>
    <w:rsid w:val="0090708E"/>
    <w:rsid w:val="00912D90"/>
    <w:rsid w:val="00913F04"/>
    <w:rsid w:val="00921250"/>
    <w:rsid w:val="00921313"/>
    <w:rsid w:val="0092162D"/>
    <w:rsid w:val="009253BC"/>
    <w:rsid w:val="00926FE0"/>
    <w:rsid w:val="00927E98"/>
    <w:rsid w:val="00932ED1"/>
    <w:rsid w:val="00933CDA"/>
    <w:rsid w:val="00937256"/>
    <w:rsid w:val="00937757"/>
    <w:rsid w:val="00941EE7"/>
    <w:rsid w:val="0094281E"/>
    <w:rsid w:val="00951938"/>
    <w:rsid w:val="0095217F"/>
    <w:rsid w:val="00953868"/>
    <w:rsid w:val="00953894"/>
    <w:rsid w:val="009542D6"/>
    <w:rsid w:val="00956E0E"/>
    <w:rsid w:val="00960DB6"/>
    <w:rsid w:val="009619D8"/>
    <w:rsid w:val="00971D4C"/>
    <w:rsid w:val="00972257"/>
    <w:rsid w:val="00974B09"/>
    <w:rsid w:val="00984D2C"/>
    <w:rsid w:val="00993801"/>
    <w:rsid w:val="00994838"/>
    <w:rsid w:val="009951E1"/>
    <w:rsid w:val="009A1C6A"/>
    <w:rsid w:val="009B542A"/>
    <w:rsid w:val="009B630F"/>
    <w:rsid w:val="009C38D9"/>
    <w:rsid w:val="009C4BFB"/>
    <w:rsid w:val="009C52F3"/>
    <w:rsid w:val="009C7498"/>
    <w:rsid w:val="009D09CD"/>
    <w:rsid w:val="009D28D8"/>
    <w:rsid w:val="009D3CA8"/>
    <w:rsid w:val="009D6839"/>
    <w:rsid w:val="009D720D"/>
    <w:rsid w:val="009D73EB"/>
    <w:rsid w:val="009E18EC"/>
    <w:rsid w:val="009E4B90"/>
    <w:rsid w:val="009E5323"/>
    <w:rsid w:val="009E5D6B"/>
    <w:rsid w:val="009F34C3"/>
    <w:rsid w:val="009F371E"/>
    <w:rsid w:val="009F3B53"/>
    <w:rsid w:val="009F6EF3"/>
    <w:rsid w:val="00A015D4"/>
    <w:rsid w:val="00A024D5"/>
    <w:rsid w:val="00A07041"/>
    <w:rsid w:val="00A12CF8"/>
    <w:rsid w:val="00A21F30"/>
    <w:rsid w:val="00A23A7A"/>
    <w:rsid w:val="00A306D0"/>
    <w:rsid w:val="00A34133"/>
    <w:rsid w:val="00A359A2"/>
    <w:rsid w:val="00A41636"/>
    <w:rsid w:val="00A419A4"/>
    <w:rsid w:val="00A43500"/>
    <w:rsid w:val="00A438BB"/>
    <w:rsid w:val="00A4452B"/>
    <w:rsid w:val="00A47A4A"/>
    <w:rsid w:val="00A52750"/>
    <w:rsid w:val="00A5639D"/>
    <w:rsid w:val="00A645EB"/>
    <w:rsid w:val="00A734DA"/>
    <w:rsid w:val="00A75879"/>
    <w:rsid w:val="00A775BB"/>
    <w:rsid w:val="00A80DB6"/>
    <w:rsid w:val="00A81838"/>
    <w:rsid w:val="00A84CE0"/>
    <w:rsid w:val="00A85028"/>
    <w:rsid w:val="00A85BAD"/>
    <w:rsid w:val="00A87A17"/>
    <w:rsid w:val="00A9066C"/>
    <w:rsid w:val="00A93413"/>
    <w:rsid w:val="00A94390"/>
    <w:rsid w:val="00A9517F"/>
    <w:rsid w:val="00A955DA"/>
    <w:rsid w:val="00A95A83"/>
    <w:rsid w:val="00A97A2E"/>
    <w:rsid w:val="00A97B6D"/>
    <w:rsid w:val="00AA3843"/>
    <w:rsid w:val="00AA531C"/>
    <w:rsid w:val="00AA7C32"/>
    <w:rsid w:val="00AB0419"/>
    <w:rsid w:val="00AB1215"/>
    <w:rsid w:val="00AB4818"/>
    <w:rsid w:val="00AB5FE6"/>
    <w:rsid w:val="00AC1C5F"/>
    <w:rsid w:val="00AC21A3"/>
    <w:rsid w:val="00AC22DD"/>
    <w:rsid w:val="00AC24B4"/>
    <w:rsid w:val="00AC2E9A"/>
    <w:rsid w:val="00AC53D2"/>
    <w:rsid w:val="00AC7569"/>
    <w:rsid w:val="00AC7C74"/>
    <w:rsid w:val="00AD0095"/>
    <w:rsid w:val="00AD0FE8"/>
    <w:rsid w:val="00AD16B4"/>
    <w:rsid w:val="00AD4535"/>
    <w:rsid w:val="00AD6BD4"/>
    <w:rsid w:val="00AD6BE7"/>
    <w:rsid w:val="00AE010D"/>
    <w:rsid w:val="00AE03D3"/>
    <w:rsid w:val="00AE0C46"/>
    <w:rsid w:val="00AE20D8"/>
    <w:rsid w:val="00AF3588"/>
    <w:rsid w:val="00AF6DD5"/>
    <w:rsid w:val="00AF7BDF"/>
    <w:rsid w:val="00B016FB"/>
    <w:rsid w:val="00B067CD"/>
    <w:rsid w:val="00B113B7"/>
    <w:rsid w:val="00B1412E"/>
    <w:rsid w:val="00B1455E"/>
    <w:rsid w:val="00B15E95"/>
    <w:rsid w:val="00B214E3"/>
    <w:rsid w:val="00B219E1"/>
    <w:rsid w:val="00B27E54"/>
    <w:rsid w:val="00B32517"/>
    <w:rsid w:val="00B3527C"/>
    <w:rsid w:val="00B35EB0"/>
    <w:rsid w:val="00B41983"/>
    <w:rsid w:val="00B43EC6"/>
    <w:rsid w:val="00B47A5A"/>
    <w:rsid w:val="00B50A38"/>
    <w:rsid w:val="00B51C3D"/>
    <w:rsid w:val="00B63B4B"/>
    <w:rsid w:val="00B676E0"/>
    <w:rsid w:val="00B729A7"/>
    <w:rsid w:val="00B75928"/>
    <w:rsid w:val="00B7611C"/>
    <w:rsid w:val="00B8129D"/>
    <w:rsid w:val="00B820B8"/>
    <w:rsid w:val="00B864CB"/>
    <w:rsid w:val="00B92367"/>
    <w:rsid w:val="00B939C1"/>
    <w:rsid w:val="00B941F8"/>
    <w:rsid w:val="00BA0309"/>
    <w:rsid w:val="00BB0394"/>
    <w:rsid w:val="00BB0844"/>
    <w:rsid w:val="00BB1392"/>
    <w:rsid w:val="00BB2F5A"/>
    <w:rsid w:val="00BB39CB"/>
    <w:rsid w:val="00BB4FB7"/>
    <w:rsid w:val="00BB5CA7"/>
    <w:rsid w:val="00BB63D2"/>
    <w:rsid w:val="00BC1A4D"/>
    <w:rsid w:val="00BC2DCD"/>
    <w:rsid w:val="00BC5B18"/>
    <w:rsid w:val="00BC79E1"/>
    <w:rsid w:val="00BD1E93"/>
    <w:rsid w:val="00BD4233"/>
    <w:rsid w:val="00BD541E"/>
    <w:rsid w:val="00BE05DC"/>
    <w:rsid w:val="00BE5DAB"/>
    <w:rsid w:val="00BF101F"/>
    <w:rsid w:val="00BF4C24"/>
    <w:rsid w:val="00BF6239"/>
    <w:rsid w:val="00BF777A"/>
    <w:rsid w:val="00BF7EAF"/>
    <w:rsid w:val="00C01693"/>
    <w:rsid w:val="00C03B2D"/>
    <w:rsid w:val="00C041A6"/>
    <w:rsid w:val="00C05A9F"/>
    <w:rsid w:val="00C05BB2"/>
    <w:rsid w:val="00C06AA8"/>
    <w:rsid w:val="00C12A0B"/>
    <w:rsid w:val="00C14DA7"/>
    <w:rsid w:val="00C17B8B"/>
    <w:rsid w:val="00C254A4"/>
    <w:rsid w:val="00C27255"/>
    <w:rsid w:val="00C31FA6"/>
    <w:rsid w:val="00C33432"/>
    <w:rsid w:val="00C360B4"/>
    <w:rsid w:val="00C41777"/>
    <w:rsid w:val="00C502E3"/>
    <w:rsid w:val="00C5195D"/>
    <w:rsid w:val="00C6058B"/>
    <w:rsid w:val="00C617FA"/>
    <w:rsid w:val="00C65ECE"/>
    <w:rsid w:val="00C66AFD"/>
    <w:rsid w:val="00C70023"/>
    <w:rsid w:val="00C70DB9"/>
    <w:rsid w:val="00C74532"/>
    <w:rsid w:val="00C758FA"/>
    <w:rsid w:val="00C82CA3"/>
    <w:rsid w:val="00C8305A"/>
    <w:rsid w:val="00C854C4"/>
    <w:rsid w:val="00C876CA"/>
    <w:rsid w:val="00C91CC6"/>
    <w:rsid w:val="00C92700"/>
    <w:rsid w:val="00C943FA"/>
    <w:rsid w:val="00C9452E"/>
    <w:rsid w:val="00C951EB"/>
    <w:rsid w:val="00C96CE6"/>
    <w:rsid w:val="00C96E0A"/>
    <w:rsid w:val="00CA1375"/>
    <w:rsid w:val="00CA44E0"/>
    <w:rsid w:val="00CB092B"/>
    <w:rsid w:val="00CB3685"/>
    <w:rsid w:val="00CC22BE"/>
    <w:rsid w:val="00CC3755"/>
    <w:rsid w:val="00CC4CE2"/>
    <w:rsid w:val="00CC4D40"/>
    <w:rsid w:val="00CC4FBA"/>
    <w:rsid w:val="00CC5CE3"/>
    <w:rsid w:val="00CC6C44"/>
    <w:rsid w:val="00CD048E"/>
    <w:rsid w:val="00CD0CE1"/>
    <w:rsid w:val="00CD19D3"/>
    <w:rsid w:val="00CD27F2"/>
    <w:rsid w:val="00CD42BC"/>
    <w:rsid w:val="00CD529F"/>
    <w:rsid w:val="00CD630D"/>
    <w:rsid w:val="00CE1213"/>
    <w:rsid w:val="00CE2262"/>
    <w:rsid w:val="00CE577A"/>
    <w:rsid w:val="00CE5FE5"/>
    <w:rsid w:val="00CF3EDE"/>
    <w:rsid w:val="00CF5049"/>
    <w:rsid w:val="00CF6A14"/>
    <w:rsid w:val="00CF6B51"/>
    <w:rsid w:val="00D02F69"/>
    <w:rsid w:val="00D041D4"/>
    <w:rsid w:val="00D05593"/>
    <w:rsid w:val="00D07830"/>
    <w:rsid w:val="00D122D0"/>
    <w:rsid w:val="00D12BB9"/>
    <w:rsid w:val="00D202D9"/>
    <w:rsid w:val="00D20EBA"/>
    <w:rsid w:val="00D214D5"/>
    <w:rsid w:val="00D2657A"/>
    <w:rsid w:val="00D30345"/>
    <w:rsid w:val="00D30B8C"/>
    <w:rsid w:val="00D33FD7"/>
    <w:rsid w:val="00D365C9"/>
    <w:rsid w:val="00D372D1"/>
    <w:rsid w:val="00D5361C"/>
    <w:rsid w:val="00D53A87"/>
    <w:rsid w:val="00D57606"/>
    <w:rsid w:val="00D60593"/>
    <w:rsid w:val="00D62505"/>
    <w:rsid w:val="00D62FD5"/>
    <w:rsid w:val="00D65D53"/>
    <w:rsid w:val="00D700CF"/>
    <w:rsid w:val="00D70DA2"/>
    <w:rsid w:val="00D714AE"/>
    <w:rsid w:val="00D731B1"/>
    <w:rsid w:val="00D7570E"/>
    <w:rsid w:val="00D76C11"/>
    <w:rsid w:val="00D80EE0"/>
    <w:rsid w:val="00D8116F"/>
    <w:rsid w:val="00D827B4"/>
    <w:rsid w:val="00D82F80"/>
    <w:rsid w:val="00D87015"/>
    <w:rsid w:val="00D90CD3"/>
    <w:rsid w:val="00D91F61"/>
    <w:rsid w:val="00D937C1"/>
    <w:rsid w:val="00D942BC"/>
    <w:rsid w:val="00D95AAC"/>
    <w:rsid w:val="00D95E93"/>
    <w:rsid w:val="00DA152D"/>
    <w:rsid w:val="00DA3E9A"/>
    <w:rsid w:val="00DA580B"/>
    <w:rsid w:val="00DB412D"/>
    <w:rsid w:val="00DB47EA"/>
    <w:rsid w:val="00DB552D"/>
    <w:rsid w:val="00DB6B18"/>
    <w:rsid w:val="00DC01E1"/>
    <w:rsid w:val="00DC0433"/>
    <w:rsid w:val="00DC0F75"/>
    <w:rsid w:val="00DC7D9F"/>
    <w:rsid w:val="00DD06C4"/>
    <w:rsid w:val="00DD1407"/>
    <w:rsid w:val="00DD3CE8"/>
    <w:rsid w:val="00DD6E18"/>
    <w:rsid w:val="00DD6FA3"/>
    <w:rsid w:val="00DE050C"/>
    <w:rsid w:val="00DE0CC7"/>
    <w:rsid w:val="00DE156D"/>
    <w:rsid w:val="00DE4FAD"/>
    <w:rsid w:val="00DE6E6D"/>
    <w:rsid w:val="00DF6459"/>
    <w:rsid w:val="00E12243"/>
    <w:rsid w:val="00E1460B"/>
    <w:rsid w:val="00E17379"/>
    <w:rsid w:val="00E224A0"/>
    <w:rsid w:val="00E231EF"/>
    <w:rsid w:val="00E310AE"/>
    <w:rsid w:val="00E3145E"/>
    <w:rsid w:val="00E32472"/>
    <w:rsid w:val="00E3277D"/>
    <w:rsid w:val="00E33137"/>
    <w:rsid w:val="00E33348"/>
    <w:rsid w:val="00E33EBC"/>
    <w:rsid w:val="00E421DA"/>
    <w:rsid w:val="00E42976"/>
    <w:rsid w:val="00E42F5C"/>
    <w:rsid w:val="00E466C2"/>
    <w:rsid w:val="00E469DE"/>
    <w:rsid w:val="00E53E9D"/>
    <w:rsid w:val="00E562BD"/>
    <w:rsid w:val="00E6389F"/>
    <w:rsid w:val="00E7127F"/>
    <w:rsid w:val="00E72568"/>
    <w:rsid w:val="00E74287"/>
    <w:rsid w:val="00E82478"/>
    <w:rsid w:val="00E86BC9"/>
    <w:rsid w:val="00EA2C9C"/>
    <w:rsid w:val="00EA3958"/>
    <w:rsid w:val="00EA4630"/>
    <w:rsid w:val="00EB22DF"/>
    <w:rsid w:val="00EB35D0"/>
    <w:rsid w:val="00EB6AB2"/>
    <w:rsid w:val="00EB6AC6"/>
    <w:rsid w:val="00EC023A"/>
    <w:rsid w:val="00EC3863"/>
    <w:rsid w:val="00EC3EB7"/>
    <w:rsid w:val="00ED003B"/>
    <w:rsid w:val="00ED4196"/>
    <w:rsid w:val="00ED4BD8"/>
    <w:rsid w:val="00ED5296"/>
    <w:rsid w:val="00ED7B00"/>
    <w:rsid w:val="00ED7B3A"/>
    <w:rsid w:val="00ED7FAD"/>
    <w:rsid w:val="00EE1508"/>
    <w:rsid w:val="00EE1FCF"/>
    <w:rsid w:val="00EE651A"/>
    <w:rsid w:val="00EE699C"/>
    <w:rsid w:val="00EF2FBD"/>
    <w:rsid w:val="00EF49FF"/>
    <w:rsid w:val="00EF768E"/>
    <w:rsid w:val="00F01359"/>
    <w:rsid w:val="00F02229"/>
    <w:rsid w:val="00F0231B"/>
    <w:rsid w:val="00F02A84"/>
    <w:rsid w:val="00F039EF"/>
    <w:rsid w:val="00F05534"/>
    <w:rsid w:val="00F05B73"/>
    <w:rsid w:val="00F07704"/>
    <w:rsid w:val="00F12934"/>
    <w:rsid w:val="00F14870"/>
    <w:rsid w:val="00F15F1F"/>
    <w:rsid w:val="00F200A5"/>
    <w:rsid w:val="00F2273E"/>
    <w:rsid w:val="00F24F6D"/>
    <w:rsid w:val="00F25EB5"/>
    <w:rsid w:val="00F26C43"/>
    <w:rsid w:val="00F30FEF"/>
    <w:rsid w:val="00F31EE4"/>
    <w:rsid w:val="00F327E3"/>
    <w:rsid w:val="00F3445C"/>
    <w:rsid w:val="00F3747A"/>
    <w:rsid w:val="00F41505"/>
    <w:rsid w:val="00F436FD"/>
    <w:rsid w:val="00F47CD4"/>
    <w:rsid w:val="00F51E14"/>
    <w:rsid w:val="00F52D21"/>
    <w:rsid w:val="00F56234"/>
    <w:rsid w:val="00F566D4"/>
    <w:rsid w:val="00F568C1"/>
    <w:rsid w:val="00F56DC2"/>
    <w:rsid w:val="00F577EB"/>
    <w:rsid w:val="00F62448"/>
    <w:rsid w:val="00F64B66"/>
    <w:rsid w:val="00F73E45"/>
    <w:rsid w:val="00F7509B"/>
    <w:rsid w:val="00F75CE0"/>
    <w:rsid w:val="00F81ED8"/>
    <w:rsid w:val="00F82B27"/>
    <w:rsid w:val="00F87AC8"/>
    <w:rsid w:val="00F90493"/>
    <w:rsid w:val="00F90CB9"/>
    <w:rsid w:val="00F95CAB"/>
    <w:rsid w:val="00F974BB"/>
    <w:rsid w:val="00FA0116"/>
    <w:rsid w:val="00FA6789"/>
    <w:rsid w:val="00FB2DBB"/>
    <w:rsid w:val="00FB3DBE"/>
    <w:rsid w:val="00FB4171"/>
    <w:rsid w:val="00FC0698"/>
    <w:rsid w:val="00FC131B"/>
    <w:rsid w:val="00FC5655"/>
    <w:rsid w:val="00FC7E0D"/>
    <w:rsid w:val="00FC7E35"/>
    <w:rsid w:val="00FD0B2C"/>
    <w:rsid w:val="00FD0FC7"/>
    <w:rsid w:val="00FD2A4B"/>
    <w:rsid w:val="00FD45C4"/>
    <w:rsid w:val="00FD4F67"/>
    <w:rsid w:val="00FD5073"/>
    <w:rsid w:val="00FD585C"/>
    <w:rsid w:val="00FD5C90"/>
    <w:rsid w:val="00FD5EBC"/>
    <w:rsid w:val="00FD7B0B"/>
    <w:rsid w:val="00FE0321"/>
    <w:rsid w:val="00FE1310"/>
    <w:rsid w:val="00FE2B0B"/>
    <w:rsid w:val="00FE4FC6"/>
    <w:rsid w:val="00FF5FAB"/>
    <w:rsid w:val="00FF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5986CF"/>
  <w15:docId w15:val="{49BA3723-BEDB-4C8E-B5F8-5538F762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EastAsia" w:hAnsi="Verdana" w:cstheme="minorBidi"/>
        <w:sz w:val="18"/>
        <w:szCs w:val="18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&amp;S Normal"/>
    <w:qFormat/>
    <w:rsid w:val="009F371E"/>
    <w:rPr>
      <w:rFonts w:eastAsiaTheme="minorHAnsi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7A59F9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7A59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7A59F9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59F9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9F9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SBody9pt">
    <w:name w:val="H&amp;S_Body 9pt"/>
    <w:basedOn w:val="Normal"/>
    <w:qFormat/>
    <w:rsid w:val="009F371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A59F9"/>
    <w:rPr>
      <w:rFonts w:ascii="Arial" w:eastAsiaTheme="majorEastAsia" w:hAnsi="Arial" w:cstheme="majorBidi"/>
      <w:b/>
      <w:bCs/>
      <w:color w:val="365F91" w:themeColor="accent1" w:themeShade="BF"/>
      <w:sz w:val="32"/>
      <w:szCs w:val="28"/>
      <w:lang w:eastAsia="en-US"/>
    </w:rPr>
  </w:style>
  <w:style w:type="character" w:customStyle="1" w:styleId="Heading2Char">
    <w:name w:val="Heading 2 Char"/>
    <w:aliases w:val="Heading Char"/>
    <w:basedOn w:val="DefaultParagraphFont"/>
    <w:link w:val="Heading2"/>
    <w:rsid w:val="007A59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A59F9"/>
    <w:rPr>
      <w:rFonts w:ascii="Arial" w:eastAsia="Times New Roman" w:hAnsi="Arial"/>
      <w:b/>
      <w:color w:val="F79646" w:themeColor="accent6"/>
      <w:sz w:val="24"/>
      <w:szCs w:val="22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59F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NZ"/>
    </w:rPr>
  </w:style>
  <w:style w:type="paragraph" w:styleId="Header">
    <w:name w:val="header"/>
    <w:aliases w:val="Bottom"/>
    <w:basedOn w:val="Normal"/>
    <w:next w:val="Normal"/>
    <w:link w:val="HeaderChar"/>
    <w:uiPriority w:val="99"/>
    <w:unhideWhenUsed/>
    <w:rsid w:val="009F371E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zh-TW"/>
    </w:rPr>
  </w:style>
  <w:style w:type="character" w:customStyle="1" w:styleId="HeaderChar">
    <w:name w:val="Header Char"/>
    <w:aliases w:val="Bottom Char"/>
    <w:basedOn w:val="DefaultParagraphFont"/>
    <w:link w:val="Header"/>
    <w:uiPriority w:val="99"/>
    <w:rsid w:val="007A59F9"/>
    <w:rPr>
      <w:rFonts w:eastAsiaTheme="minorHAnsi"/>
      <w:szCs w:val="24"/>
      <w:lang w:eastAsia="en-US"/>
    </w:rPr>
  </w:style>
  <w:style w:type="paragraph" w:styleId="Footer">
    <w:name w:val="footer"/>
    <w:basedOn w:val="Header"/>
    <w:link w:val="FooterChar"/>
    <w:uiPriority w:val="99"/>
    <w:unhideWhenUsed/>
    <w:rsid w:val="007A59F9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7A59F9"/>
    <w:rPr>
      <w:rFonts w:eastAsiaTheme="minorHAnsi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9F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9F9"/>
    <w:rPr>
      <w:rFonts w:ascii="Helvetica" w:eastAsiaTheme="minorHAnsi" w:hAnsi="Helvetica" w:cs="Tahoma"/>
      <w:sz w:val="16"/>
      <w:szCs w:val="16"/>
      <w:lang w:eastAsia="en-US"/>
    </w:rPr>
  </w:style>
  <w:style w:type="paragraph" w:styleId="NoSpacing">
    <w:name w:val="No Spacing"/>
    <w:uiPriority w:val="1"/>
    <w:rsid w:val="007A59F9"/>
    <w:pPr>
      <w:spacing w:after="0" w:line="240" w:lineRule="auto"/>
    </w:pPr>
    <w:rPr>
      <w:rFonts w:ascii="Book Antiqua" w:hAnsi="Book Antiqua"/>
      <w:sz w:val="24"/>
      <w:szCs w:val="24"/>
    </w:rPr>
  </w:style>
  <w:style w:type="paragraph" w:styleId="BlockText">
    <w:name w:val="Block Text"/>
    <w:basedOn w:val="Normal"/>
    <w:unhideWhenUsed/>
    <w:rsid w:val="007A59F9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customStyle="1" w:styleId="FormtextChar">
    <w:name w:val="Form text Char"/>
    <w:basedOn w:val="DefaultParagraphFont"/>
    <w:link w:val="Formtext"/>
    <w:locked/>
    <w:rsid w:val="007A59F9"/>
    <w:rPr>
      <w:rFonts w:asciiTheme="minorHAnsi" w:eastAsiaTheme="minorHAnsi" w:hAnsiTheme="minorHAnsi" w:cs="Calibri"/>
      <w:szCs w:val="24"/>
      <w:lang w:val="en-GB" w:eastAsia="en-US"/>
    </w:rPr>
  </w:style>
  <w:style w:type="paragraph" w:customStyle="1" w:styleId="Formtext">
    <w:name w:val="Form text"/>
    <w:basedOn w:val="Normal"/>
    <w:link w:val="FormtextChar"/>
    <w:rsid w:val="007A59F9"/>
    <w:pPr>
      <w:spacing w:before="60" w:afterLines="60" w:after="60"/>
    </w:pPr>
    <w:rPr>
      <w:rFonts w:asciiTheme="minorHAnsi" w:hAnsiTheme="minorHAnsi" w:cs="Calibri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7A59F9"/>
    <w:pPr>
      <w:ind w:left="720"/>
      <w:contextualSpacing/>
    </w:pPr>
  </w:style>
  <w:style w:type="paragraph" w:styleId="BodyText3">
    <w:name w:val="Body Text 3"/>
    <w:basedOn w:val="Normal"/>
    <w:link w:val="BodyText3Char"/>
    <w:unhideWhenUsed/>
    <w:rsid w:val="007A59F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A59F9"/>
    <w:rPr>
      <w:rFonts w:ascii="Helvetica" w:eastAsiaTheme="minorHAnsi" w:hAnsi="Helvetic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nhideWhenUsed/>
    <w:rsid w:val="007A59F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A59F9"/>
    <w:rPr>
      <w:rFonts w:ascii="Helvetica" w:eastAsiaTheme="minorHAnsi" w:hAnsi="Helvetica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9F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NZ"/>
    </w:rPr>
  </w:style>
  <w:style w:type="paragraph" w:customStyle="1" w:styleId="Default">
    <w:name w:val="Default"/>
    <w:rsid w:val="007A59F9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rsid w:val="007A59F9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A59F9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15A49"/>
    <w:pPr>
      <w:spacing w:before="60" w:afterLines="60" w:after="60" w:line="240" w:lineRule="auto"/>
      <w:ind w:left="403"/>
    </w:pPr>
    <w:rPr>
      <w:rFonts w:eastAsia="Times New Roman" w:cs="Times New Roman"/>
      <w:szCs w:val="22"/>
      <w:lang w:eastAsia="en-NZ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15A49"/>
    <w:pPr>
      <w:tabs>
        <w:tab w:val="right" w:leader="dot" w:pos="8505"/>
      </w:tabs>
      <w:spacing w:before="60" w:afterLines="60" w:after="60" w:line="240" w:lineRule="auto"/>
    </w:pPr>
    <w:rPr>
      <w:rFonts w:eastAsia="Times New Roman" w:cs="Arial"/>
      <w:b/>
      <w:noProof/>
      <w:szCs w:val="22"/>
    </w:rPr>
  </w:style>
  <w:style w:type="paragraph" w:styleId="BodyText2">
    <w:name w:val="Body Text 2"/>
    <w:basedOn w:val="Normal"/>
    <w:link w:val="BodyText2Char"/>
    <w:rsid w:val="007A59F9"/>
    <w:pPr>
      <w:spacing w:before="60" w:afterLines="60" w:after="60" w:line="480" w:lineRule="auto"/>
    </w:pPr>
    <w:rPr>
      <w:rFonts w:ascii="Arial" w:eastAsia="Times New Roman" w:hAnsi="Arial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7A59F9"/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MSHeading2">
    <w:name w:val="AMS Heading 2"/>
    <w:basedOn w:val="Heading2"/>
    <w:next w:val="Normal"/>
    <w:autoRedefine/>
    <w:rsid w:val="007A59F9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Title">
    <w:name w:val="Title"/>
    <w:basedOn w:val="Normal"/>
    <w:link w:val="TitleChar"/>
    <w:rsid w:val="007A59F9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7A59F9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7A59F9"/>
    <w:rPr>
      <w:rFonts w:ascii="DKPKGC+Arial,Bold" w:eastAsiaTheme="minorEastAsia" w:hAnsi="DKPKGC+Arial,Bold" w:cstheme="minorBidi"/>
      <w:color w:val="auto"/>
    </w:rPr>
  </w:style>
  <w:style w:type="paragraph" w:customStyle="1" w:styleId="StyleNormalWebBoldAutoJustified">
    <w:name w:val="Style Normal (Web) + Bold Auto Justified"/>
    <w:basedOn w:val="NormalWeb"/>
    <w:autoRedefine/>
    <w:rsid w:val="007A59F9"/>
    <w:rPr>
      <w:rFonts w:ascii="Arial" w:hAnsi="Arial"/>
      <w:b/>
      <w:bCs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A59F9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15A49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Cs w:val="22"/>
      <w:lang w:eastAsia="en-NZ"/>
    </w:rPr>
  </w:style>
  <w:style w:type="character" w:styleId="Strong">
    <w:name w:val="Strong"/>
    <w:aliases w:val="9pt"/>
    <w:basedOn w:val="DefaultParagraphFont"/>
    <w:rsid w:val="007A59F9"/>
    <w:rPr>
      <w:b/>
      <w:bCs/>
      <w:sz w:val="18"/>
    </w:rPr>
  </w:style>
  <w:style w:type="paragraph" w:styleId="Subtitle">
    <w:name w:val="Subtitle"/>
    <w:basedOn w:val="Normal"/>
    <w:link w:val="SubtitleChar"/>
    <w:rsid w:val="007A59F9"/>
    <w:pPr>
      <w:spacing w:before="60" w:afterLines="60" w:after="60"/>
      <w:jc w:val="center"/>
      <w:outlineLvl w:val="1"/>
    </w:pPr>
    <w:rPr>
      <w:rFonts w:ascii="Arial" w:eastAsia="Times New Roman" w:hAnsi="Arial" w:cs="Arial"/>
    </w:rPr>
  </w:style>
  <w:style w:type="character" w:customStyle="1" w:styleId="SubtitleChar">
    <w:name w:val="Subtitle Char"/>
    <w:basedOn w:val="DefaultParagraphFont"/>
    <w:link w:val="Subtitle"/>
    <w:rsid w:val="007A59F9"/>
    <w:rPr>
      <w:rFonts w:ascii="Arial" w:eastAsia="Times New Roman" w:hAnsi="Arial" w:cs="Arial"/>
      <w:sz w:val="24"/>
      <w:szCs w:val="24"/>
      <w:lang w:eastAsia="en-US"/>
    </w:rPr>
  </w:style>
  <w:style w:type="paragraph" w:customStyle="1" w:styleId="DXLHead1">
    <w:name w:val="DXL Head 1"/>
    <w:basedOn w:val="Normal"/>
    <w:rsid w:val="007A59F9"/>
    <w:pPr>
      <w:spacing w:before="60" w:afterLines="60" w:after="60"/>
    </w:pPr>
    <w:rPr>
      <w:rFonts w:ascii="Garamond" w:eastAsia="Times New Roman" w:hAnsi="Garamond" w:cs="Times New Roman"/>
      <w:szCs w:val="20"/>
      <w:lang w:val="en-AU"/>
    </w:rPr>
  </w:style>
  <w:style w:type="paragraph" w:styleId="BodyTextIndent2">
    <w:name w:val="Body Text Indent 2"/>
    <w:basedOn w:val="Normal"/>
    <w:link w:val="BodyTextIndent2Char"/>
    <w:rsid w:val="007A59F9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A59F9"/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7A59F9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character" w:styleId="PageNumber">
    <w:name w:val="page number"/>
    <w:basedOn w:val="DefaultParagraphFont"/>
    <w:rsid w:val="007A59F9"/>
  </w:style>
  <w:style w:type="paragraph" w:customStyle="1" w:styleId="AAHeading">
    <w:name w:val="AA Heading"/>
    <w:basedOn w:val="Normal"/>
    <w:link w:val="AAHeadingChar"/>
    <w:rsid w:val="007A59F9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</w:rPr>
  </w:style>
  <w:style w:type="character" w:customStyle="1" w:styleId="AAHeadingChar">
    <w:name w:val="AA Heading Char"/>
    <w:basedOn w:val="DefaultParagraphFont"/>
    <w:link w:val="AAHeading"/>
    <w:rsid w:val="007A59F9"/>
    <w:rPr>
      <w:rFonts w:ascii="Helvetica" w:eastAsia="Times New Roman" w:hAnsi="Helvetica" w:cs="Tahoma"/>
      <w:b/>
      <w:bCs/>
      <w:color w:val="FFFFFF"/>
      <w:sz w:val="28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7A59F9"/>
    <w:rPr>
      <w:rFonts w:ascii="Arial" w:eastAsia="Times New Roman" w:hAnsi="Arial" w:cs="Times New Roman"/>
      <w:sz w:val="24"/>
      <w:szCs w:val="22"/>
      <w:lang w:eastAsia="en-NZ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A59F9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7A59F9"/>
    <w:rPr>
      <w:rFonts w:asciiTheme="minorHAnsi" w:eastAsiaTheme="minorHAnsi" w:hAnsiTheme="minorHAnsi" w:cs="Calibri"/>
      <w:b/>
      <w:color w:val="FFFFFF" w:themeColor="background1"/>
      <w:szCs w:val="24"/>
      <w:lang w:eastAsia="en-NZ"/>
    </w:rPr>
  </w:style>
  <w:style w:type="paragraph" w:customStyle="1" w:styleId="WhiteFormheadertext">
    <w:name w:val="White Form header text"/>
    <w:basedOn w:val="Normal"/>
    <w:link w:val="WhiteFormheadertextChar"/>
    <w:rsid w:val="007A59F9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lang w:eastAsia="en-NZ"/>
    </w:rPr>
  </w:style>
  <w:style w:type="table" w:styleId="TableGrid">
    <w:name w:val="Table Grid"/>
    <w:basedOn w:val="TableNormal"/>
    <w:uiPriority w:val="59"/>
    <w:rsid w:val="009F371E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rsid w:val="007A59F9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7A59F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59F9"/>
    <w:rPr>
      <w:rFonts w:ascii="Helvetica" w:eastAsiaTheme="minorHAnsi" w:hAnsi="Helvetica"/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7A59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59F9"/>
    <w:rPr>
      <w:rFonts w:ascii="Helvetica" w:eastAsiaTheme="minorHAnsi" w:hAnsi="Helvetica"/>
      <w:b/>
      <w:bCs/>
      <w:i/>
      <w:iCs/>
      <w:color w:val="4F81BD" w:themeColor="accent1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A59F9"/>
    <w:rPr>
      <w:color w:val="800080" w:themeColor="followedHyperlink"/>
      <w:u w:val="single"/>
    </w:rPr>
  </w:style>
  <w:style w:type="paragraph" w:customStyle="1" w:styleId="HSMaster">
    <w:name w:val="H&amp;S Master"/>
    <w:basedOn w:val="Normal"/>
    <w:link w:val="HSMasterChar"/>
    <w:qFormat/>
    <w:rsid w:val="007A59F9"/>
    <w:pPr>
      <w:spacing w:after="160" w:line="240" w:lineRule="auto"/>
    </w:pPr>
    <w:rPr>
      <w:rFonts w:eastAsiaTheme="minorEastAsia"/>
      <w:color w:val="7F7F7F" w:themeColor="text1" w:themeTint="80"/>
      <w:sz w:val="72"/>
      <w:lang w:eastAsia="zh-TW"/>
    </w:rPr>
  </w:style>
  <w:style w:type="paragraph" w:customStyle="1" w:styleId="HSSubHeadCntrd">
    <w:name w:val="H&amp;S Sub Head Cntrd"/>
    <w:link w:val="HSSubHeadCntrdChar"/>
    <w:qFormat/>
    <w:rsid w:val="001B7391"/>
    <w:pPr>
      <w:jc w:val="center"/>
    </w:pPr>
    <w:rPr>
      <w:b/>
      <w:sz w:val="24"/>
      <w:szCs w:val="24"/>
    </w:rPr>
  </w:style>
  <w:style w:type="character" w:customStyle="1" w:styleId="HSMasterChar">
    <w:name w:val="H&amp;S Master Char"/>
    <w:basedOn w:val="DefaultParagraphFont"/>
    <w:link w:val="HSMaster"/>
    <w:rsid w:val="007A59F9"/>
    <w:rPr>
      <w:rFonts w:ascii="Helvetica" w:hAnsi="Helvetica"/>
      <w:color w:val="7F7F7F" w:themeColor="text1" w:themeTint="80"/>
      <w:sz w:val="72"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1B7391"/>
    <w:rPr>
      <w:b/>
      <w:sz w:val="24"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A59F9"/>
    <w:pPr>
      <w:spacing w:after="100"/>
      <w:ind w:left="1600"/>
    </w:pPr>
  </w:style>
  <w:style w:type="character" w:styleId="PlaceholderText">
    <w:name w:val="Placeholder Text"/>
    <w:basedOn w:val="DefaultParagraphFont"/>
    <w:uiPriority w:val="99"/>
    <w:semiHidden/>
    <w:rsid w:val="000B3D10"/>
    <w:rPr>
      <w:color w:val="808080"/>
    </w:rPr>
  </w:style>
  <w:style w:type="paragraph" w:customStyle="1" w:styleId="HSChartBI">
    <w:name w:val="H&amp;S_Chart_BI"/>
    <w:basedOn w:val="Normal"/>
    <w:qFormat/>
    <w:rsid w:val="007A59F9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DefaultParagraphFont"/>
    <w:uiPriority w:val="1"/>
    <w:rsid w:val="009F371E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7A59F9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qFormat/>
    <w:rsid w:val="009F371E"/>
    <w:pPr>
      <w:spacing w:after="0" w:line="240" w:lineRule="auto"/>
    </w:pPr>
    <w:rPr>
      <w:rFonts w:cs="Arial"/>
      <w:b/>
    </w:rPr>
  </w:style>
  <w:style w:type="paragraph" w:customStyle="1" w:styleId="HSHints">
    <w:name w:val="H&amp;S_Hints"/>
    <w:basedOn w:val="Normal"/>
    <w:qFormat/>
    <w:rsid w:val="007A59F9"/>
    <w:pPr>
      <w:spacing w:after="0" w:line="240" w:lineRule="auto"/>
      <w:jc w:val="center"/>
    </w:pPr>
    <w:rPr>
      <w:rFonts w:eastAsiaTheme="minorEastAsia"/>
      <w:sz w:val="20"/>
      <w:lang w:eastAsia="zh-TW"/>
    </w:rPr>
  </w:style>
  <w:style w:type="table" w:customStyle="1" w:styleId="TableGridLight1">
    <w:name w:val="Table Grid Light1"/>
    <w:basedOn w:val="TableNormal"/>
    <w:uiPriority w:val="40"/>
    <w:rsid w:val="007A59F9"/>
    <w:pPr>
      <w:spacing w:after="0" w:line="240" w:lineRule="auto"/>
    </w:pPr>
    <w:rPr>
      <w:rFonts w:ascii="Helvetica" w:eastAsiaTheme="minorHAnsi" w:hAnsi="Helvetica"/>
      <w:sz w:val="24"/>
      <w:szCs w:val="24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rsid w:val="007A59F9"/>
    <w:pPr>
      <w:spacing w:before="60" w:afterLines="60"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A59F9"/>
    <w:pPr>
      <w:spacing w:line="240" w:lineRule="auto"/>
    </w:pPr>
    <w:rPr>
      <w:i/>
      <w:iCs/>
      <w:color w:val="1F497D" w:themeColor="text2"/>
      <w:szCs w:val="18"/>
    </w:rPr>
  </w:style>
  <w:style w:type="character" w:customStyle="1" w:styleId="StrongRed9pt">
    <w:name w:val="Strong Red 9pt"/>
    <w:basedOn w:val="Strong"/>
    <w:uiPriority w:val="1"/>
    <w:qFormat/>
    <w:rsid w:val="007A59F9"/>
    <w:rPr>
      <w:b/>
      <w:bCs/>
      <w:color w:val="FF0000"/>
      <w:sz w:val="18"/>
    </w:rPr>
  </w:style>
  <w:style w:type="paragraph" w:customStyle="1" w:styleId="TickList">
    <w:name w:val="Tick List"/>
    <w:basedOn w:val="ListParagraph"/>
    <w:qFormat/>
    <w:rsid w:val="00B75928"/>
    <w:pPr>
      <w:numPr>
        <w:numId w:val="1"/>
      </w:numPr>
      <w:spacing w:after="0" w:line="240" w:lineRule="auto"/>
    </w:pPr>
    <w:rPr>
      <w:rFonts w:eastAsiaTheme="minorEastAsia"/>
      <w:lang w:eastAsia="zh-TW"/>
    </w:rPr>
  </w:style>
  <w:style w:type="paragraph" w:customStyle="1" w:styleId="HSBody10pt">
    <w:name w:val="H&amp;S Body 10pt"/>
    <w:basedOn w:val="Normal"/>
    <w:qFormat/>
    <w:rsid w:val="00096439"/>
    <w:rPr>
      <w:rFonts w:eastAsiaTheme="minorEastAsia"/>
      <w:sz w:val="20"/>
      <w:lang w:eastAsia="zh-TW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D3C0A"/>
    <w:rPr>
      <w:rFonts w:eastAsiaTheme="minorHAnsi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0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ie\OneDrive\OSHbox\OSHbox%20Documents\New%20Templates\Toolbox%20Minutes%20Form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C97B3-CC5E-488F-BA85-D77402DDF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Toolbox Minutes Forms</Template>
  <TotalTime>21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Manual</vt:lpstr>
    </vt:vector>
  </TitlesOfParts>
  <Company>HP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Manual</dc:title>
  <dc:subject/>
  <dc:creator>Angie Williams</dc:creator>
  <cp:keywords/>
  <cp:lastModifiedBy>Angie Williams</cp:lastModifiedBy>
  <cp:revision>34</cp:revision>
  <cp:lastPrinted>2018-07-12T01:49:00Z</cp:lastPrinted>
  <dcterms:created xsi:type="dcterms:W3CDTF">2021-11-20T23:05:00Z</dcterms:created>
  <dcterms:modified xsi:type="dcterms:W3CDTF">2021-11-21T00:02:00Z</dcterms:modified>
</cp:coreProperties>
</file>